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DD5" w:rsidRDefault="007C6DD5" w:rsidP="007C6DD5">
      <w:pPr>
        <w:pStyle w:val="Header"/>
        <w:jc w:val="center"/>
        <w:rPr>
          <w:rFonts w:ascii="Cooper Black" w:hAnsi="Cooper Black" w:cs="Calibri"/>
          <w:b/>
          <w:color w:val="00B050"/>
          <w:sz w:val="32"/>
          <w:szCs w:val="32"/>
          <w:lang w:val="en-IE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C699D" wp14:editId="393C7EFB">
                <wp:simplePos x="0" y="0"/>
                <wp:positionH relativeFrom="column">
                  <wp:posOffset>-517553</wp:posOffset>
                </wp:positionH>
                <wp:positionV relativeFrom="paragraph">
                  <wp:posOffset>20624</wp:posOffset>
                </wp:positionV>
                <wp:extent cx="6933537" cy="10972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3537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6DD5" w:rsidRDefault="007C6DD5" w:rsidP="007C6DD5">
                            <w:pPr>
                              <w:jc w:val="center"/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</w:pPr>
                            <w:r w:rsidRPr="00873895"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>SSRP are currently accepting expressions of interest from pre-school organisatio</w:t>
                            </w:r>
                            <w:r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 xml:space="preserve">ns </w:t>
                            </w:r>
                            <w:r w:rsidRPr="00873895"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 xml:space="preserve">(registered with </w:t>
                            </w:r>
                            <w:proofErr w:type="spellStart"/>
                            <w:r w:rsidRPr="00873895"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>SCCC</w:t>
                            </w:r>
                            <w:proofErr w:type="spellEnd"/>
                            <w:r w:rsidRPr="00873895"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>)</w:t>
                            </w:r>
                            <w:r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 xml:space="preserve"> </w:t>
                            </w:r>
                            <w:r w:rsidRPr="00873895"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>interest</w:t>
                            </w:r>
                            <w:r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>ed</w:t>
                            </w:r>
                            <w:r w:rsidRPr="00873895"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 xml:space="preserve"> in hosting</w:t>
                            </w:r>
                            <w:r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 xml:space="preserve"> the Balance Bike Training programme, </w:t>
                            </w:r>
                            <w:r w:rsidRPr="00873895"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 xml:space="preserve">please complete and return </w:t>
                            </w:r>
                            <w:r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 xml:space="preserve">this form by post </w:t>
                            </w:r>
                            <w:r w:rsidRPr="00873895"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>to Theresa Kilgannon, Sligo Sport and</w:t>
                            </w:r>
                            <w:r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 xml:space="preserve"> </w:t>
                            </w:r>
                            <w:r w:rsidRPr="00873895"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>Recreation Partnership, MSL ETB, Quay Street, Sligo</w:t>
                            </w:r>
                            <w:r w:rsidRPr="003C68FD"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 xml:space="preserve">or email to </w:t>
                            </w:r>
                            <w:r w:rsidRPr="00873895"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>theresa@sligospo</w:t>
                            </w:r>
                            <w:r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 xml:space="preserve">rtandrecreation.ie by </w:t>
                            </w:r>
                          </w:p>
                          <w:p w:rsidR="007C6DD5" w:rsidRDefault="0055364A" w:rsidP="007C6DD5">
                            <w:pPr>
                              <w:jc w:val="center"/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</w:pPr>
                            <w:r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>FRIDAY 2</w:t>
                            </w:r>
                            <w:r w:rsidRPr="0055364A">
                              <w:rPr>
                                <w:rFonts w:asciiTheme="minorHAnsi" w:eastAsia="Calibri" w:hAnsiTheme="minorHAnsi"/>
                                <w:szCs w:val="22"/>
                                <w:vertAlign w:val="superscript"/>
                                <w:lang w:val="en-IE" w:eastAsia="en-US"/>
                              </w:rPr>
                              <w:t>nd</w:t>
                            </w:r>
                            <w:r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 xml:space="preserve"> FEBRUARY</w:t>
                            </w:r>
                            <w:r w:rsidR="007C6DD5" w:rsidRPr="00873895"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 xml:space="preserve"> 2018</w:t>
                            </w:r>
                            <w:r w:rsidR="007C6DD5"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>.</w:t>
                            </w:r>
                          </w:p>
                          <w:p w:rsidR="007C6DD5" w:rsidRPr="00873895" w:rsidRDefault="007C6DD5" w:rsidP="007C6DD5">
                            <w:pPr>
                              <w:jc w:val="center"/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</w:pPr>
                            <w:r w:rsidRPr="003C68FD"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 xml:space="preserve">Places for this training are limited and </w:t>
                            </w:r>
                            <w:proofErr w:type="gramStart"/>
                            <w:r w:rsidRPr="003C68FD"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>will be allocated</w:t>
                            </w:r>
                            <w:proofErr w:type="gramEnd"/>
                            <w:r w:rsidRPr="003C68FD"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 xml:space="preserve"> on </w:t>
                            </w:r>
                            <w:r>
                              <w:rPr>
                                <w:rFonts w:asciiTheme="minorHAnsi" w:eastAsia="Calibri" w:hAnsiTheme="minorHAnsi"/>
                                <w:szCs w:val="22"/>
                                <w:lang w:val="en-IE" w:eastAsia="en-US"/>
                              </w:rPr>
                              <w:t>a first come first served basis to pre-school organisations that meet the requirements essential to delivery of the Balance Bike Training programme.</w:t>
                            </w:r>
                          </w:p>
                          <w:p w:rsidR="007C6DD5" w:rsidRDefault="007C6DD5" w:rsidP="007C6D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40.75pt;margin-top:1.6pt;width:545.95pt;height:8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" filled="f" stroked="f" strokeweight=".5pt">
                <v:textbox>
                  <w:txbxContent>
                    <w:p w:rsidR="007C6DD5" w:rsidRDefault="007C6DD5" w:rsidP="007C6DD5">
                      <w:pPr>
                        <w:jc w:val="center"/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</w:pPr>
                      <w:r w:rsidRPr="00873895"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>SSRP are currently accepting expressions of interest from pre-school organisatio</w:t>
                      </w:r>
                      <w:r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 xml:space="preserve">ns </w:t>
                      </w:r>
                      <w:r w:rsidRPr="00873895"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 xml:space="preserve">(registered with </w:t>
                      </w:r>
                      <w:proofErr w:type="spellStart"/>
                      <w:r w:rsidRPr="00873895"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>SCCC</w:t>
                      </w:r>
                      <w:proofErr w:type="spellEnd"/>
                      <w:r w:rsidRPr="00873895"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>)</w:t>
                      </w:r>
                      <w:r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 xml:space="preserve"> </w:t>
                      </w:r>
                      <w:r w:rsidRPr="00873895"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>interest</w:t>
                      </w:r>
                      <w:r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>ed</w:t>
                      </w:r>
                      <w:r w:rsidRPr="00873895"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 xml:space="preserve"> in hosting</w:t>
                      </w:r>
                      <w:r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 xml:space="preserve"> the Balance Bike Training programme, </w:t>
                      </w:r>
                      <w:r w:rsidRPr="00873895"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 xml:space="preserve">please complete and return </w:t>
                      </w:r>
                      <w:r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 xml:space="preserve">this form by post </w:t>
                      </w:r>
                      <w:r w:rsidRPr="00873895"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>to Theresa Kilgannon, Sligo Sport and</w:t>
                      </w:r>
                      <w:r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 xml:space="preserve"> </w:t>
                      </w:r>
                      <w:r w:rsidRPr="00873895"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>Recreation Partnership, MSL ETB, Quay Street, Sligo</w:t>
                      </w:r>
                      <w:r w:rsidRPr="003C68FD"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 xml:space="preserve"> </w:t>
                      </w:r>
                      <w:r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 xml:space="preserve">or email to </w:t>
                      </w:r>
                      <w:r w:rsidRPr="00873895"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>theresa@sligospo</w:t>
                      </w:r>
                      <w:r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 xml:space="preserve">rtandrecreation.ie by </w:t>
                      </w:r>
                    </w:p>
                    <w:p w:rsidR="007C6DD5" w:rsidRDefault="0055364A" w:rsidP="007C6DD5">
                      <w:pPr>
                        <w:jc w:val="center"/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</w:pPr>
                      <w:r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>FRIDAY 2</w:t>
                      </w:r>
                      <w:r w:rsidRPr="0055364A">
                        <w:rPr>
                          <w:rFonts w:asciiTheme="minorHAnsi" w:eastAsia="Calibri" w:hAnsiTheme="minorHAnsi"/>
                          <w:szCs w:val="22"/>
                          <w:vertAlign w:val="superscript"/>
                          <w:lang w:val="en-IE" w:eastAsia="en-US"/>
                        </w:rPr>
                        <w:t>nd</w:t>
                      </w:r>
                      <w:r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 xml:space="preserve"> FEBRUARY</w:t>
                      </w:r>
                      <w:r w:rsidR="007C6DD5" w:rsidRPr="00873895"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 xml:space="preserve"> 2018</w:t>
                      </w:r>
                      <w:r w:rsidR="007C6DD5"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>.</w:t>
                      </w:r>
                    </w:p>
                    <w:p w:rsidR="007C6DD5" w:rsidRPr="00873895" w:rsidRDefault="007C6DD5" w:rsidP="007C6DD5">
                      <w:pPr>
                        <w:jc w:val="center"/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</w:pPr>
                      <w:r w:rsidRPr="003C68FD"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 xml:space="preserve">Places for this training are limited and </w:t>
                      </w:r>
                      <w:proofErr w:type="gramStart"/>
                      <w:r w:rsidRPr="003C68FD"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>will be allocated</w:t>
                      </w:r>
                      <w:proofErr w:type="gramEnd"/>
                      <w:r w:rsidRPr="003C68FD"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 xml:space="preserve"> on </w:t>
                      </w:r>
                      <w:r>
                        <w:rPr>
                          <w:rFonts w:asciiTheme="minorHAnsi" w:eastAsia="Calibri" w:hAnsiTheme="minorHAnsi"/>
                          <w:szCs w:val="22"/>
                          <w:lang w:val="en-IE" w:eastAsia="en-US"/>
                        </w:rPr>
                        <w:t>a first come first served basis to pre-school organisations that meet the requirements essential to delivery of the Balance Bike Training programme.</w:t>
                      </w:r>
                    </w:p>
                    <w:p w:rsidR="007C6DD5" w:rsidRDefault="007C6DD5" w:rsidP="007C6DD5"/>
                  </w:txbxContent>
                </v:textbox>
              </v:shape>
            </w:pict>
          </mc:Fallback>
        </mc:AlternateContent>
      </w:r>
    </w:p>
    <w:p w:rsidR="007C6DD5" w:rsidRDefault="007C6DD5" w:rsidP="007C6DD5">
      <w:pPr>
        <w:pStyle w:val="Header"/>
        <w:jc w:val="center"/>
      </w:pPr>
    </w:p>
    <w:p w:rsidR="007C6DD5" w:rsidRDefault="007C6DD5" w:rsidP="007C6DD5">
      <w:pPr>
        <w:pStyle w:val="Header"/>
        <w:jc w:val="center"/>
      </w:pPr>
    </w:p>
    <w:p w:rsidR="007C6DD5" w:rsidRDefault="007C6DD5" w:rsidP="007C6DD5">
      <w:pPr>
        <w:pStyle w:val="Header"/>
        <w:jc w:val="center"/>
      </w:pPr>
    </w:p>
    <w:p w:rsidR="007C6DD5" w:rsidRDefault="007C6DD5" w:rsidP="007C6DD5">
      <w:pPr>
        <w:pStyle w:val="Header"/>
        <w:jc w:val="center"/>
      </w:pPr>
    </w:p>
    <w:p w:rsidR="007C6DD5" w:rsidRDefault="007C6DD5" w:rsidP="007C6DD5">
      <w:pPr>
        <w:pStyle w:val="Header"/>
        <w:jc w:val="center"/>
      </w:pPr>
    </w:p>
    <w:p w:rsidR="007C6DD5" w:rsidRPr="0055364A" w:rsidRDefault="007C6DD5" w:rsidP="0055364A">
      <w:pPr>
        <w:tabs>
          <w:tab w:val="left" w:pos="7488"/>
        </w:tabs>
      </w:pPr>
    </w:p>
    <w:tbl>
      <w:tblPr>
        <w:tblpPr w:leftFromText="180" w:rightFromText="180" w:vertAnchor="text" w:horzAnchor="margin" w:tblpXSpec="center" w:tblpY="132"/>
        <w:tblW w:w="10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2"/>
        <w:gridCol w:w="7025"/>
      </w:tblGrid>
      <w:tr w:rsidR="00CE6707" w:rsidRPr="00420035" w:rsidTr="00873895">
        <w:trPr>
          <w:trHeight w:val="510"/>
        </w:trPr>
        <w:tc>
          <w:tcPr>
            <w:tcW w:w="3852" w:type="dxa"/>
            <w:shd w:val="clear" w:color="auto" w:fill="auto"/>
            <w:vAlign w:val="center"/>
          </w:tcPr>
          <w:p w:rsidR="00CE6707" w:rsidRPr="00420035" w:rsidRDefault="00CE6707" w:rsidP="00CE6707">
            <w:pPr>
              <w:rPr>
                <w:rFonts w:ascii="Calibri" w:hAnsi="Calibri" w:cs="Calibri"/>
                <w:b/>
                <w:sz w:val="24"/>
                <w:lang w:val="en-IE"/>
              </w:rPr>
            </w:pPr>
            <w:r w:rsidRPr="00420035">
              <w:rPr>
                <w:rFonts w:ascii="Calibri" w:hAnsi="Calibri" w:cs="Calibri"/>
                <w:b/>
                <w:sz w:val="24"/>
                <w:lang w:val="en-IE"/>
              </w:rPr>
              <w:t xml:space="preserve">Name of Organisation:  </w:t>
            </w:r>
          </w:p>
        </w:tc>
        <w:tc>
          <w:tcPr>
            <w:tcW w:w="7025" w:type="dxa"/>
            <w:shd w:val="clear" w:color="auto" w:fill="auto"/>
            <w:vAlign w:val="center"/>
          </w:tcPr>
          <w:p w:rsidR="00CE6707" w:rsidRPr="00420035" w:rsidRDefault="00CE6707" w:rsidP="00514CF1">
            <w:pPr>
              <w:rPr>
                <w:rFonts w:ascii="Calibri" w:hAnsi="Calibri" w:cs="Calibri"/>
                <w:sz w:val="24"/>
                <w:lang w:val="en-IE"/>
              </w:rPr>
            </w:pPr>
          </w:p>
        </w:tc>
      </w:tr>
      <w:tr w:rsidR="00CE6707" w:rsidRPr="00420035" w:rsidTr="00873895">
        <w:trPr>
          <w:trHeight w:val="587"/>
        </w:trPr>
        <w:tc>
          <w:tcPr>
            <w:tcW w:w="3852" w:type="dxa"/>
            <w:vMerge w:val="restart"/>
            <w:shd w:val="clear" w:color="auto" w:fill="auto"/>
          </w:tcPr>
          <w:p w:rsidR="00514CF1" w:rsidRPr="00514CF1" w:rsidRDefault="00514CF1" w:rsidP="00CE6707">
            <w:pPr>
              <w:rPr>
                <w:rFonts w:ascii="Calibri" w:hAnsi="Calibri" w:cs="Calibri"/>
                <w:sz w:val="24"/>
                <w:lang w:val="en-IE"/>
              </w:rPr>
            </w:pPr>
          </w:p>
          <w:p w:rsidR="00CE6707" w:rsidRPr="00420035" w:rsidRDefault="00CE6707" w:rsidP="00CE6707">
            <w:pPr>
              <w:rPr>
                <w:rFonts w:ascii="Calibri" w:hAnsi="Calibri" w:cs="Calibri"/>
                <w:b/>
                <w:sz w:val="24"/>
                <w:lang w:val="en-IE"/>
              </w:rPr>
            </w:pPr>
            <w:r w:rsidRPr="00420035">
              <w:rPr>
                <w:rFonts w:ascii="Calibri" w:hAnsi="Calibri" w:cs="Calibri"/>
                <w:b/>
                <w:sz w:val="24"/>
                <w:lang w:val="en-IE"/>
              </w:rPr>
              <w:t>Address of Organisation:</w:t>
            </w:r>
          </w:p>
        </w:tc>
        <w:tc>
          <w:tcPr>
            <w:tcW w:w="7025" w:type="dxa"/>
            <w:shd w:val="clear" w:color="auto" w:fill="auto"/>
            <w:vAlign w:val="center"/>
          </w:tcPr>
          <w:p w:rsidR="00CE6707" w:rsidRPr="00420035" w:rsidRDefault="00CE6707" w:rsidP="00514CF1">
            <w:pPr>
              <w:rPr>
                <w:rFonts w:ascii="Calibri" w:hAnsi="Calibri" w:cs="Calibri"/>
                <w:sz w:val="24"/>
                <w:lang w:val="en-IE"/>
              </w:rPr>
            </w:pPr>
          </w:p>
        </w:tc>
      </w:tr>
      <w:tr w:rsidR="00CE6707" w:rsidRPr="00420035" w:rsidTr="00873895">
        <w:trPr>
          <w:trHeight w:val="587"/>
        </w:trPr>
        <w:tc>
          <w:tcPr>
            <w:tcW w:w="3852" w:type="dxa"/>
            <w:vMerge/>
            <w:shd w:val="clear" w:color="auto" w:fill="auto"/>
            <w:vAlign w:val="center"/>
          </w:tcPr>
          <w:p w:rsidR="00CE6707" w:rsidRPr="00420035" w:rsidRDefault="00CE6707" w:rsidP="00CE6707">
            <w:pPr>
              <w:rPr>
                <w:rFonts w:ascii="Calibri" w:hAnsi="Calibri" w:cs="Calibri"/>
                <w:b/>
                <w:sz w:val="24"/>
                <w:lang w:val="en-IE"/>
              </w:rPr>
            </w:pPr>
          </w:p>
        </w:tc>
        <w:tc>
          <w:tcPr>
            <w:tcW w:w="7025" w:type="dxa"/>
            <w:shd w:val="clear" w:color="auto" w:fill="auto"/>
            <w:vAlign w:val="center"/>
          </w:tcPr>
          <w:p w:rsidR="00CE6707" w:rsidRPr="00420035" w:rsidRDefault="00CE6707" w:rsidP="00514CF1">
            <w:pPr>
              <w:rPr>
                <w:rFonts w:ascii="Calibri" w:hAnsi="Calibri" w:cs="Calibri"/>
                <w:sz w:val="24"/>
                <w:lang w:val="en-IE"/>
              </w:rPr>
            </w:pPr>
          </w:p>
        </w:tc>
      </w:tr>
      <w:tr w:rsidR="00112B69" w:rsidRPr="00420035" w:rsidTr="00873895">
        <w:trPr>
          <w:trHeight w:val="567"/>
        </w:trPr>
        <w:tc>
          <w:tcPr>
            <w:tcW w:w="3852" w:type="dxa"/>
            <w:shd w:val="clear" w:color="auto" w:fill="auto"/>
            <w:vAlign w:val="center"/>
          </w:tcPr>
          <w:p w:rsidR="00112B69" w:rsidRPr="00420035" w:rsidRDefault="00112B69" w:rsidP="00CE6707">
            <w:pPr>
              <w:rPr>
                <w:rFonts w:ascii="Calibri" w:hAnsi="Calibri" w:cs="Calibri"/>
                <w:b/>
                <w:sz w:val="24"/>
                <w:lang w:val="en-IE"/>
              </w:rPr>
            </w:pPr>
            <w:r w:rsidRPr="00420035">
              <w:rPr>
                <w:rFonts w:ascii="Calibri" w:hAnsi="Calibri" w:cs="Calibri"/>
                <w:b/>
                <w:sz w:val="24"/>
                <w:lang w:val="en-IE"/>
              </w:rPr>
              <w:t xml:space="preserve">Contact Person: </w:t>
            </w:r>
          </w:p>
        </w:tc>
        <w:tc>
          <w:tcPr>
            <w:tcW w:w="7025" w:type="dxa"/>
            <w:shd w:val="clear" w:color="auto" w:fill="auto"/>
            <w:vAlign w:val="center"/>
          </w:tcPr>
          <w:p w:rsidR="00112B69" w:rsidRPr="00420035" w:rsidRDefault="00112B69" w:rsidP="00514CF1">
            <w:pPr>
              <w:rPr>
                <w:rFonts w:ascii="Calibri" w:hAnsi="Calibri" w:cs="Calibri"/>
                <w:sz w:val="24"/>
                <w:lang w:val="en-IE"/>
              </w:rPr>
            </w:pPr>
          </w:p>
        </w:tc>
      </w:tr>
      <w:tr w:rsidR="00112B69" w:rsidRPr="00420035" w:rsidTr="00873895">
        <w:trPr>
          <w:trHeight w:val="567"/>
        </w:trPr>
        <w:tc>
          <w:tcPr>
            <w:tcW w:w="3852" w:type="dxa"/>
            <w:shd w:val="clear" w:color="auto" w:fill="auto"/>
            <w:vAlign w:val="center"/>
          </w:tcPr>
          <w:p w:rsidR="00112B69" w:rsidRPr="00420035" w:rsidRDefault="00112B69" w:rsidP="00CE6707">
            <w:pPr>
              <w:rPr>
                <w:rFonts w:ascii="Calibri" w:hAnsi="Calibri" w:cs="Calibri"/>
                <w:b/>
                <w:sz w:val="24"/>
                <w:lang w:val="en-IE"/>
              </w:rPr>
            </w:pPr>
            <w:r w:rsidRPr="00420035">
              <w:rPr>
                <w:rFonts w:ascii="Calibri" w:hAnsi="Calibri" w:cs="Calibri"/>
                <w:b/>
                <w:sz w:val="24"/>
                <w:lang w:val="en-IE"/>
              </w:rPr>
              <w:t xml:space="preserve">Position held: </w:t>
            </w:r>
          </w:p>
        </w:tc>
        <w:tc>
          <w:tcPr>
            <w:tcW w:w="7025" w:type="dxa"/>
            <w:shd w:val="clear" w:color="auto" w:fill="auto"/>
            <w:vAlign w:val="center"/>
          </w:tcPr>
          <w:p w:rsidR="00112B69" w:rsidRPr="00420035" w:rsidRDefault="00112B69" w:rsidP="00514CF1">
            <w:pPr>
              <w:rPr>
                <w:rFonts w:ascii="Calibri" w:hAnsi="Calibri" w:cs="Calibri"/>
                <w:sz w:val="24"/>
                <w:lang w:val="en-IE"/>
              </w:rPr>
            </w:pPr>
          </w:p>
        </w:tc>
      </w:tr>
      <w:tr w:rsidR="00112B69" w:rsidRPr="00420035" w:rsidTr="00873895">
        <w:trPr>
          <w:trHeight w:val="600"/>
        </w:trPr>
        <w:tc>
          <w:tcPr>
            <w:tcW w:w="3852" w:type="dxa"/>
            <w:shd w:val="clear" w:color="auto" w:fill="auto"/>
            <w:vAlign w:val="center"/>
          </w:tcPr>
          <w:p w:rsidR="00112B69" w:rsidRPr="00420035" w:rsidRDefault="00112B69" w:rsidP="00CE6707">
            <w:pPr>
              <w:rPr>
                <w:rFonts w:ascii="Calibri" w:hAnsi="Calibri" w:cs="Calibri"/>
                <w:b/>
                <w:sz w:val="24"/>
                <w:lang w:val="en-IE"/>
              </w:rPr>
            </w:pPr>
            <w:r w:rsidRPr="00420035">
              <w:rPr>
                <w:rFonts w:ascii="Calibri" w:hAnsi="Calibri" w:cs="Calibri"/>
                <w:b/>
                <w:sz w:val="24"/>
                <w:lang w:val="en-IE"/>
              </w:rPr>
              <w:t xml:space="preserve">Contact Number: </w:t>
            </w:r>
          </w:p>
        </w:tc>
        <w:tc>
          <w:tcPr>
            <w:tcW w:w="7025" w:type="dxa"/>
            <w:shd w:val="clear" w:color="auto" w:fill="auto"/>
            <w:vAlign w:val="center"/>
          </w:tcPr>
          <w:p w:rsidR="00112B69" w:rsidRPr="00420035" w:rsidRDefault="00112B69" w:rsidP="00514CF1">
            <w:pPr>
              <w:rPr>
                <w:rFonts w:ascii="Calibri" w:hAnsi="Calibri" w:cs="Calibri"/>
                <w:sz w:val="24"/>
                <w:lang w:val="en-IE"/>
              </w:rPr>
            </w:pPr>
          </w:p>
        </w:tc>
      </w:tr>
      <w:tr w:rsidR="00112B69" w:rsidRPr="00420035" w:rsidTr="00873895">
        <w:trPr>
          <w:trHeight w:val="734"/>
        </w:trPr>
        <w:tc>
          <w:tcPr>
            <w:tcW w:w="3852" w:type="dxa"/>
            <w:shd w:val="clear" w:color="auto" w:fill="auto"/>
            <w:vAlign w:val="center"/>
          </w:tcPr>
          <w:p w:rsidR="00112B69" w:rsidRPr="00420035" w:rsidRDefault="00112B69" w:rsidP="00CE6707">
            <w:pPr>
              <w:rPr>
                <w:rFonts w:ascii="Calibri" w:hAnsi="Calibri" w:cs="Calibri"/>
                <w:b/>
                <w:sz w:val="24"/>
                <w:lang w:val="en-IE"/>
              </w:rPr>
            </w:pPr>
            <w:r w:rsidRPr="00420035">
              <w:rPr>
                <w:rFonts w:ascii="Calibri" w:hAnsi="Calibri" w:cs="Calibri"/>
                <w:b/>
                <w:sz w:val="24"/>
                <w:lang w:val="en-IE"/>
              </w:rPr>
              <w:t xml:space="preserve">Contact Email: </w:t>
            </w:r>
          </w:p>
        </w:tc>
        <w:tc>
          <w:tcPr>
            <w:tcW w:w="7025" w:type="dxa"/>
            <w:shd w:val="clear" w:color="auto" w:fill="auto"/>
            <w:vAlign w:val="center"/>
          </w:tcPr>
          <w:p w:rsidR="00112B69" w:rsidRPr="00420035" w:rsidRDefault="00112B69" w:rsidP="00514CF1">
            <w:pPr>
              <w:rPr>
                <w:rFonts w:ascii="Calibri" w:hAnsi="Calibri" w:cs="Calibri"/>
                <w:sz w:val="24"/>
                <w:lang w:val="en-IE"/>
              </w:rPr>
            </w:pPr>
          </w:p>
        </w:tc>
      </w:tr>
    </w:tbl>
    <w:p w:rsidR="00CE6707" w:rsidRDefault="00CE6707" w:rsidP="00343F78">
      <w:pPr>
        <w:tabs>
          <w:tab w:val="left" w:pos="2520"/>
        </w:tabs>
        <w:rPr>
          <w:rFonts w:ascii="Calibri" w:hAnsi="Calibri" w:cs="Calibri"/>
          <w:b/>
          <w:sz w:val="26"/>
          <w:szCs w:val="26"/>
          <w:u w:val="single"/>
          <w:lang w:val="en-IE"/>
        </w:rPr>
      </w:pPr>
    </w:p>
    <w:p w:rsidR="00112B69" w:rsidRPr="007C6DD5" w:rsidRDefault="00112B69" w:rsidP="00112B69">
      <w:pPr>
        <w:rPr>
          <w:rFonts w:asciiTheme="minorHAnsi" w:hAnsiTheme="minorHAnsi"/>
          <w:b/>
          <w:i/>
          <w:sz w:val="16"/>
          <w:szCs w:val="16"/>
        </w:rPr>
      </w:pPr>
      <w:bookmarkStart w:id="0" w:name="_GoBack"/>
      <w:bookmarkEnd w:id="0"/>
    </w:p>
    <w:tbl>
      <w:tblPr>
        <w:tblpPr w:leftFromText="180" w:rightFromText="180" w:vertAnchor="page" w:horzAnchor="margin" w:tblpXSpec="center" w:tblpY="9730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4"/>
        <w:gridCol w:w="709"/>
        <w:gridCol w:w="743"/>
      </w:tblGrid>
      <w:tr w:rsidR="0055364A" w:rsidRPr="00420035" w:rsidTr="0055364A">
        <w:trPr>
          <w:trHeight w:val="462"/>
        </w:trPr>
        <w:tc>
          <w:tcPr>
            <w:tcW w:w="9464" w:type="dxa"/>
            <w:shd w:val="clear" w:color="auto" w:fill="A8D08D" w:themeFill="accent6" w:themeFillTint="99"/>
            <w:vAlign w:val="center"/>
          </w:tcPr>
          <w:p w:rsidR="0055364A" w:rsidRPr="0055364A" w:rsidRDefault="0046640E" w:rsidP="0055364A">
            <w:pPr>
              <w:rPr>
                <w:rFonts w:ascii="Calibri" w:eastAsia="MS Mincho" w:hAnsi="Calibri" w:cs="Calibri"/>
                <w:b/>
                <w:sz w:val="24"/>
              </w:rPr>
            </w:pPr>
            <w:r>
              <w:rPr>
                <w:rFonts w:ascii="Calibri" w:eastAsia="MS Mincho" w:hAnsi="Calibri" w:cs="Calibri"/>
                <w:b/>
                <w:noProof/>
                <w:sz w:val="24"/>
                <w:lang w:val="en-IE" w:eastAsia="en-I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1275577</wp:posOffset>
                      </wp:positionH>
                      <wp:positionV relativeFrom="paragraph">
                        <wp:posOffset>200632</wp:posOffset>
                      </wp:positionV>
                      <wp:extent cx="135172" cy="151075"/>
                      <wp:effectExtent l="0" t="0" r="17780" b="2095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5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" o:spid="_x0000_s1026" style="position:absolute;margin-left:100.45pt;margin-top:15.8pt;width:10.65pt;height:1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" filled="f" strokecolor="black [3213]" strokeweight="1pt"/>
                  </w:pict>
                </mc:Fallback>
              </mc:AlternateContent>
            </w:r>
            <w:r w:rsidR="0055364A" w:rsidRPr="00420035">
              <w:rPr>
                <w:rFonts w:ascii="Calibri" w:eastAsia="MS Mincho" w:hAnsi="Calibri" w:cs="Calibri"/>
                <w:b/>
                <w:sz w:val="24"/>
              </w:rPr>
              <w:t xml:space="preserve">Below is a list of requirements essential to the delivery of the programme </w:t>
            </w:r>
            <w:r w:rsidR="0055364A">
              <w:rPr>
                <w:rFonts w:ascii="Calibri" w:eastAsia="MS Mincho" w:hAnsi="Calibri" w:cs="Calibri"/>
                <w:b/>
                <w:sz w:val="24"/>
              </w:rPr>
              <w:t>in your childcare centre</w:t>
            </w:r>
            <w:r w:rsidR="0055364A" w:rsidRPr="00420035">
              <w:rPr>
                <w:rFonts w:ascii="Calibri" w:eastAsia="MS Mincho" w:hAnsi="Calibri" w:cs="Calibri"/>
                <w:b/>
                <w:sz w:val="24"/>
              </w:rPr>
              <w:t xml:space="preserve">. Please </w:t>
            </w:r>
            <w:r>
              <w:rPr>
                <w:rFonts w:ascii="Calibri" w:eastAsia="MS Mincho" w:hAnsi="Calibri" w:cs="Calibri"/>
                <w:b/>
                <w:sz w:val="24"/>
              </w:rPr>
              <w:t>mark X on</w:t>
            </w:r>
            <w:r w:rsidR="0055364A">
              <w:rPr>
                <w:rFonts w:ascii="Calibri" w:eastAsia="MS Mincho" w:hAnsi="Calibri" w:cs="Calibri"/>
                <w:b/>
                <w:sz w:val="24"/>
              </w:rPr>
              <w:t xml:space="preserve"> YES or NO </w:t>
            </w:r>
            <w:r w:rsidR="0055364A" w:rsidRPr="00420035">
              <w:rPr>
                <w:rFonts w:ascii="Calibri" w:eastAsia="MS Mincho" w:hAnsi="Calibri" w:cs="Calibri"/>
                <w:b/>
                <w:sz w:val="24"/>
              </w:rPr>
              <w:t>as appropriate:</w:t>
            </w:r>
          </w:p>
        </w:tc>
        <w:tc>
          <w:tcPr>
            <w:tcW w:w="709" w:type="dxa"/>
            <w:shd w:val="clear" w:color="auto" w:fill="A8D08D" w:themeFill="accent6" w:themeFillTint="99"/>
            <w:vAlign w:val="center"/>
          </w:tcPr>
          <w:p w:rsidR="0055364A" w:rsidRPr="0055364A" w:rsidRDefault="0055364A" w:rsidP="006B588A">
            <w:pPr>
              <w:rPr>
                <w:rFonts w:asciiTheme="minorHAnsi" w:eastAsia="MS Mincho" w:hAnsiTheme="minorHAnsi" w:cs="Calibri"/>
                <w:b/>
                <w:szCs w:val="22"/>
              </w:rPr>
            </w:pPr>
            <w:r w:rsidRPr="0055364A">
              <w:rPr>
                <w:rFonts w:asciiTheme="minorHAnsi" w:eastAsia="MS Mincho" w:hAnsiTheme="minorHAnsi" w:cs="Calibri"/>
                <w:b/>
                <w:szCs w:val="22"/>
              </w:rPr>
              <w:t xml:space="preserve">YES </w:t>
            </w:r>
          </w:p>
        </w:tc>
        <w:tc>
          <w:tcPr>
            <w:tcW w:w="743" w:type="dxa"/>
            <w:shd w:val="clear" w:color="auto" w:fill="A8D08D" w:themeFill="accent6" w:themeFillTint="99"/>
            <w:vAlign w:val="center"/>
          </w:tcPr>
          <w:p w:rsidR="0055364A" w:rsidRPr="0055364A" w:rsidRDefault="0055364A" w:rsidP="006B588A">
            <w:pPr>
              <w:rPr>
                <w:rFonts w:asciiTheme="minorHAnsi" w:eastAsia="MS Mincho" w:hAnsiTheme="minorHAnsi" w:cs="Calibri"/>
                <w:b/>
                <w:szCs w:val="22"/>
              </w:rPr>
            </w:pPr>
            <w:r w:rsidRPr="0055364A">
              <w:rPr>
                <w:rFonts w:asciiTheme="minorHAnsi" w:eastAsia="MS Mincho" w:hAnsiTheme="minorHAnsi" w:cs="Calibri"/>
                <w:b/>
                <w:szCs w:val="22"/>
              </w:rPr>
              <w:t>NO</w:t>
            </w:r>
          </w:p>
        </w:tc>
      </w:tr>
      <w:tr w:rsidR="0055364A" w:rsidRPr="00420035" w:rsidTr="0055364A">
        <w:trPr>
          <w:trHeight w:val="522"/>
        </w:trPr>
        <w:tc>
          <w:tcPr>
            <w:tcW w:w="9464" w:type="dxa"/>
            <w:shd w:val="clear" w:color="auto" w:fill="auto"/>
            <w:vAlign w:val="center"/>
          </w:tcPr>
          <w:p w:rsidR="0055364A" w:rsidRPr="00873895" w:rsidRDefault="0055364A" w:rsidP="0055364A">
            <w:pPr>
              <w:rPr>
                <w:rFonts w:asciiTheme="minorHAnsi" w:hAnsiTheme="minorHAnsi" w:cs="Calibri"/>
                <w:szCs w:val="22"/>
                <w:lang w:eastAsia="en-IE"/>
              </w:rPr>
            </w:pPr>
            <w:r w:rsidRPr="00873895">
              <w:rPr>
                <w:rFonts w:asciiTheme="minorHAnsi" w:hAnsiTheme="minorHAnsi" w:cs="Calibri"/>
                <w:szCs w:val="22"/>
                <w:lang w:eastAsia="en-IE"/>
              </w:rPr>
              <w:t>Safe &amp; Secure storage for 10 Balance Bikes &amp; 10 Helmets for the period of 2 consecutive weeks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5364A" w:rsidRPr="0055364A" w:rsidRDefault="0055364A" w:rsidP="0055364A">
            <w:pPr>
              <w:rPr>
                <w:rFonts w:ascii="Calibri" w:eastAsia="MS Mincho" w:hAnsi="Calibri" w:cs="Calibri"/>
                <w:szCs w:val="22"/>
              </w:rPr>
            </w:pPr>
          </w:p>
        </w:tc>
        <w:tc>
          <w:tcPr>
            <w:tcW w:w="743" w:type="dxa"/>
            <w:shd w:val="clear" w:color="auto" w:fill="auto"/>
            <w:vAlign w:val="center"/>
          </w:tcPr>
          <w:p w:rsidR="0055364A" w:rsidRPr="0055364A" w:rsidRDefault="0055364A" w:rsidP="0055364A">
            <w:pPr>
              <w:rPr>
                <w:rFonts w:ascii="Calibri" w:eastAsia="MS Mincho" w:hAnsi="Calibri" w:cs="Calibri"/>
                <w:szCs w:val="22"/>
              </w:rPr>
            </w:pPr>
          </w:p>
        </w:tc>
      </w:tr>
      <w:tr w:rsidR="0055364A" w:rsidRPr="00420035" w:rsidTr="0055364A">
        <w:trPr>
          <w:trHeight w:val="559"/>
        </w:trPr>
        <w:tc>
          <w:tcPr>
            <w:tcW w:w="9464" w:type="dxa"/>
            <w:shd w:val="clear" w:color="auto" w:fill="auto"/>
            <w:vAlign w:val="center"/>
          </w:tcPr>
          <w:p w:rsidR="0055364A" w:rsidRPr="00873895" w:rsidRDefault="00635AEC" w:rsidP="0055364A">
            <w:pPr>
              <w:rPr>
                <w:rFonts w:asciiTheme="minorHAnsi" w:hAnsiTheme="minorHAnsi" w:cs="Calibri"/>
                <w:szCs w:val="22"/>
                <w:lang w:eastAsia="en-IE"/>
              </w:rPr>
            </w:pPr>
            <w:r>
              <w:rPr>
                <w:rFonts w:asciiTheme="minorHAnsi" w:hAnsiTheme="minorHAnsi" w:cs="Calibri"/>
                <w:szCs w:val="22"/>
                <w:lang w:eastAsia="en-IE"/>
              </w:rPr>
              <w:t>I</w:t>
            </w:r>
            <w:r w:rsidR="0055364A" w:rsidRPr="00873895">
              <w:rPr>
                <w:rFonts w:asciiTheme="minorHAnsi" w:hAnsiTheme="minorHAnsi" w:cs="Calibri"/>
                <w:szCs w:val="22"/>
                <w:lang w:eastAsia="en-IE"/>
              </w:rPr>
              <w:t xml:space="preserve">ndoor space on-site to facilitate the delivery of the programme </w:t>
            </w:r>
          </w:p>
          <w:p w:rsidR="0055364A" w:rsidRPr="00873895" w:rsidRDefault="0055364A" w:rsidP="0055364A">
            <w:pPr>
              <w:rPr>
                <w:rFonts w:asciiTheme="minorHAnsi" w:eastAsia="MS Mincho" w:hAnsiTheme="minorHAnsi" w:cs="Calibri"/>
                <w:szCs w:val="22"/>
              </w:rPr>
            </w:pPr>
            <w:r w:rsidRPr="00873895">
              <w:rPr>
                <w:rFonts w:asciiTheme="minorHAnsi" w:hAnsiTheme="minorHAnsi" w:cs="Calibri"/>
                <w:szCs w:val="22"/>
                <w:lang w:eastAsia="en-IE"/>
              </w:rPr>
              <w:t xml:space="preserve">(minimum 20 x </w:t>
            </w:r>
            <w:proofErr w:type="spellStart"/>
            <w:r w:rsidRPr="00873895">
              <w:rPr>
                <w:rFonts w:asciiTheme="minorHAnsi" w:hAnsiTheme="minorHAnsi" w:cs="Calibri"/>
                <w:szCs w:val="22"/>
                <w:lang w:eastAsia="en-IE"/>
              </w:rPr>
              <w:t>44ft</w:t>
            </w:r>
            <w:proofErr w:type="spellEnd"/>
            <w:r w:rsidRPr="00873895">
              <w:rPr>
                <w:rFonts w:asciiTheme="minorHAnsi" w:hAnsiTheme="minorHAnsi" w:cs="Calibri"/>
                <w:szCs w:val="22"/>
                <w:lang w:eastAsia="en-IE"/>
              </w:rPr>
              <w:t xml:space="preserve"> – approximate size of badminton court)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5364A" w:rsidRPr="0055364A" w:rsidRDefault="0055364A" w:rsidP="0055364A">
            <w:pPr>
              <w:rPr>
                <w:rFonts w:ascii="Calibri" w:eastAsia="MS Mincho" w:hAnsi="Calibri" w:cs="Calibri"/>
                <w:szCs w:val="22"/>
              </w:rPr>
            </w:pPr>
          </w:p>
        </w:tc>
        <w:tc>
          <w:tcPr>
            <w:tcW w:w="743" w:type="dxa"/>
            <w:shd w:val="clear" w:color="auto" w:fill="auto"/>
            <w:vAlign w:val="center"/>
          </w:tcPr>
          <w:p w:rsidR="0055364A" w:rsidRPr="0055364A" w:rsidRDefault="0055364A" w:rsidP="0055364A">
            <w:pPr>
              <w:rPr>
                <w:rFonts w:ascii="Calibri" w:eastAsia="MS Mincho" w:hAnsi="Calibri" w:cs="Calibri"/>
                <w:szCs w:val="22"/>
              </w:rPr>
            </w:pPr>
          </w:p>
        </w:tc>
      </w:tr>
      <w:tr w:rsidR="0055364A" w:rsidRPr="00420035" w:rsidTr="0055364A">
        <w:trPr>
          <w:trHeight w:val="569"/>
        </w:trPr>
        <w:tc>
          <w:tcPr>
            <w:tcW w:w="9464" w:type="dxa"/>
            <w:shd w:val="clear" w:color="auto" w:fill="auto"/>
            <w:vAlign w:val="center"/>
          </w:tcPr>
          <w:p w:rsidR="0055364A" w:rsidRPr="00873895" w:rsidRDefault="0055364A" w:rsidP="0055364A">
            <w:pPr>
              <w:rPr>
                <w:rFonts w:asciiTheme="minorHAnsi" w:hAnsiTheme="minorHAnsi" w:cs="Calibri"/>
                <w:szCs w:val="22"/>
                <w:lang w:eastAsia="en-IE"/>
              </w:rPr>
            </w:pPr>
            <w:r>
              <w:rPr>
                <w:rFonts w:asciiTheme="minorHAnsi" w:hAnsiTheme="minorHAnsi" w:cs="Calibri"/>
                <w:szCs w:val="22"/>
                <w:lang w:eastAsia="en-IE"/>
              </w:rPr>
              <w:t>Flat tarmacked/concrete outdoor</w:t>
            </w:r>
            <w:r w:rsidRPr="00873895">
              <w:rPr>
                <w:rFonts w:asciiTheme="minorHAnsi" w:hAnsiTheme="minorHAnsi" w:cs="Calibri"/>
                <w:szCs w:val="22"/>
                <w:lang w:eastAsia="en-IE"/>
              </w:rPr>
              <w:t xml:space="preserve"> space on-site to facilitate the delivery of the programme </w:t>
            </w:r>
          </w:p>
          <w:p w:rsidR="0055364A" w:rsidRPr="00873895" w:rsidRDefault="0055364A" w:rsidP="0055364A">
            <w:pPr>
              <w:rPr>
                <w:rFonts w:asciiTheme="minorHAnsi" w:eastAsia="MS Mincho" w:hAnsiTheme="minorHAnsi" w:cs="Calibri"/>
                <w:szCs w:val="22"/>
              </w:rPr>
            </w:pPr>
            <w:r w:rsidRPr="00873895">
              <w:rPr>
                <w:rFonts w:asciiTheme="minorHAnsi" w:hAnsiTheme="minorHAnsi" w:cs="Calibri"/>
                <w:szCs w:val="22"/>
                <w:lang w:eastAsia="en-IE"/>
              </w:rPr>
              <w:t xml:space="preserve">(minimum 20 x </w:t>
            </w:r>
            <w:proofErr w:type="spellStart"/>
            <w:r w:rsidRPr="00873895">
              <w:rPr>
                <w:rFonts w:asciiTheme="minorHAnsi" w:hAnsiTheme="minorHAnsi" w:cs="Calibri"/>
                <w:szCs w:val="22"/>
                <w:lang w:eastAsia="en-IE"/>
              </w:rPr>
              <w:t>44ft</w:t>
            </w:r>
            <w:proofErr w:type="spellEnd"/>
            <w:r w:rsidRPr="00873895">
              <w:rPr>
                <w:rFonts w:asciiTheme="minorHAnsi" w:hAnsiTheme="minorHAnsi" w:cs="Calibri"/>
                <w:szCs w:val="22"/>
                <w:lang w:eastAsia="en-IE"/>
              </w:rPr>
              <w:t xml:space="preserve"> – approximate size of badminton court)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5364A" w:rsidRPr="0055364A" w:rsidRDefault="0055364A" w:rsidP="0055364A">
            <w:pPr>
              <w:rPr>
                <w:rFonts w:ascii="Calibri" w:eastAsia="MS Mincho" w:hAnsi="Calibri" w:cs="Calibri"/>
                <w:szCs w:val="22"/>
              </w:rPr>
            </w:pPr>
          </w:p>
        </w:tc>
        <w:tc>
          <w:tcPr>
            <w:tcW w:w="743" w:type="dxa"/>
            <w:shd w:val="clear" w:color="auto" w:fill="auto"/>
            <w:vAlign w:val="center"/>
          </w:tcPr>
          <w:p w:rsidR="0055364A" w:rsidRPr="0055364A" w:rsidRDefault="0055364A" w:rsidP="0055364A">
            <w:pPr>
              <w:rPr>
                <w:rFonts w:ascii="Calibri" w:eastAsia="MS Mincho" w:hAnsi="Calibri" w:cs="Calibri"/>
                <w:szCs w:val="22"/>
              </w:rPr>
            </w:pPr>
          </w:p>
        </w:tc>
      </w:tr>
      <w:tr w:rsidR="0055364A" w:rsidRPr="00420035" w:rsidTr="0055364A">
        <w:trPr>
          <w:trHeight w:val="554"/>
        </w:trPr>
        <w:tc>
          <w:tcPr>
            <w:tcW w:w="9464" w:type="dxa"/>
            <w:shd w:val="clear" w:color="auto" w:fill="auto"/>
            <w:vAlign w:val="center"/>
          </w:tcPr>
          <w:p w:rsidR="0055364A" w:rsidRPr="00873895" w:rsidRDefault="0055364A" w:rsidP="0055364A">
            <w:pPr>
              <w:rPr>
                <w:rFonts w:asciiTheme="minorHAnsi" w:eastAsia="MS Mincho" w:hAnsiTheme="minorHAnsi" w:cs="Calibri"/>
                <w:szCs w:val="22"/>
              </w:rPr>
            </w:pPr>
            <w:r w:rsidRPr="00873895">
              <w:rPr>
                <w:rFonts w:asciiTheme="minorHAnsi" w:hAnsiTheme="minorHAnsi" w:cs="Calibri"/>
                <w:szCs w:val="22"/>
                <w:lang w:eastAsia="en-IE"/>
              </w:rPr>
              <w:t xml:space="preserve">Commitment from </w:t>
            </w:r>
            <w:r>
              <w:rPr>
                <w:rFonts w:asciiTheme="minorHAnsi" w:hAnsiTheme="minorHAnsi" w:cs="Calibri"/>
                <w:szCs w:val="22"/>
                <w:lang w:eastAsia="en-IE"/>
              </w:rPr>
              <w:t xml:space="preserve">a minimum of 2 </w:t>
            </w:r>
            <w:r w:rsidRPr="00873895">
              <w:rPr>
                <w:rFonts w:asciiTheme="minorHAnsi" w:hAnsiTheme="minorHAnsi" w:cs="Calibri"/>
                <w:szCs w:val="22"/>
                <w:lang w:eastAsia="en-IE"/>
              </w:rPr>
              <w:t xml:space="preserve">pre-school staff to attend the Balance Bike training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5364A" w:rsidRPr="0055364A" w:rsidRDefault="0055364A" w:rsidP="0055364A">
            <w:pPr>
              <w:rPr>
                <w:rFonts w:ascii="Calibri" w:eastAsia="MS Mincho" w:hAnsi="Calibri" w:cs="Calibri"/>
                <w:szCs w:val="22"/>
              </w:rPr>
            </w:pPr>
          </w:p>
        </w:tc>
        <w:tc>
          <w:tcPr>
            <w:tcW w:w="743" w:type="dxa"/>
            <w:shd w:val="clear" w:color="auto" w:fill="auto"/>
            <w:vAlign w:val="center"/>
          </w:tcPr>
          <w:p w:rsidR="0055364A" w:rsidRPr="0055364A" w:rsidRDefault="0055364A" w:rsidP="0055364A">
            <w:pPr>
              <w:rPr>
                <w:rFonts w:ascii="Calibri" w:eastAsia="MS Mincho" w:hAnsi="Calibri" w:cs="Calibri"/>
                <w:szCs w:val="22"/>
              </w:rPr>
            </w:pPr>
          </w:p>
        </w:tc>
      </w:tr>
      <w:tr w:rsidR="0055364A" w:rsidRPr="00420035" w:rsidTr="0055364A">
        <w:trPr>
          <w:trHeight w:val="546"/>
        </w:trPr>
        <w:tc>
          <w:tcPr>
            <w:tcW w:w="9464" w:type="dxa"/>
            <w:shd w:val="clear" w:color="auto" w:fill="auto"/>
            <w:vAlign w:val="center"/>
          </w:tcPr>
          <w:p w:rsidR="0055364A" w:rsidRPr="00873895" w:rsidRDefault="0055364A" w:rsidP="0055364A">
            <w:pPr>
              <w:rPr>
                <w:rFonts w:asciiTheme="minorHAnsi" w:eastAsia="MS Mincho" w:hAnsiTheme="minorHAnsi" w:cs="Calibri"/>
                <w:szCs w:val="22"/>
              </w:rPr>
            </w:pPr>
            <w:r w:rsidRPr="00873895">
              <w:rPr>
                <w:rFonts w:asciiTheme="minorHAnsi" w:eastAsia="MS Mincho" w:hAnsiTheme="minorHAnsi" w:cs="Calibri"/>
                <w:szCs w:val="22"/>
              </w:rPr>
              <w:t xml:space="preserve">Commitment to deliver the full programme to 20 children over the 2 week period 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5364A" w:rsidRPr="0055364A" w:rsidRDefault="0055364A" w:rsidP="0055364A">
            <w:pPr>
              <w:rPr>
                <w:rFonts w:ascii="Calibri" w:eastAsia="MS Mincho" w:hAnsi="Calibri" w:cs="Calibri"/>
                <w:szCs w:val="22"/>
              </w:rPr>
            </w:pPr>
          </w:p>
        </w:tc>
        <w:tc>
          <w:tcPr>
            <w:tcW w:w="743" w:type="dxa"/>
            <w:shd w:val="clear" w:color="auto" w:fill="auto"/>
            <w:vAlign w:val="center"/>
          </w:tcPr>
          <w:p w:rsidR="0055364A" w:rsidRPr="0055364A" w:rsidRDefault="0055364A" w:rsidP="0055364A">
            <w:pPr>
              <w:rPr>
                <w:rFonts w:ascii="Calibri" w:eastAsia="MS Mincho" w:hAnsi="Calibri" w:cs="Calibri"/>
                <w:szCs w:val="22"/>
              </w:rPr>
            </w:pPr>
          </w:p>
        </w:tc>
      </w:tr>
      <w:tr w:rsidR="0055364A" w:rsidRPr="00420035" w:rsidTr="0055364A">
        <w:trPr>
          <w:trHeight w:val="614"/>
        </w:trPr>
        <w:tc>
          <w:tcPr>
            <w:tcW w:w="9464" w:type="dxa"/>
            <w:shd w:val="clear" w:color="auto" w:fill="auto"/>
            <w:vAlign w:val="center"/>
          </w:tcPr>
          <w:p w:rsidR="0055364A" w:rsidRPr="00873895" w:rsidRDefault="0055364A" w:rsidP="0055364A">
            <w:pPr>
              <w:rPr>
                <w:rFonts w:asciiTheme="minorHAnsi" w:eastAsia="MS Mincho" w:hAnsiTheme="minorHAnsi" w:cs="Calibri"/>
                <w:szCs w:val="22"/>
              </w:rPr>
            </w:pPr>
            <w:r w:rsidRPr="00873895">
              <w:rPr>
                <w:rFonts w:asciiTheme="minorHAnsi" w:eastAsia="MS Mincho" w:hAnsiTheme="minorHAnsi" w:cs="Calibri"/>
                <w:szCs w:val="22"/>
              </w:rPr>
              <w:t xml:space="preserve">Adhere to evaluation procedures (Video evaluation of children’s progress on balance bikes taking place on day one and </w:t>
            </w:r>
            <w:r w:rsidR="00635AEC">
              <w:rPr>
                <w:rFonts w:asciiTheme="minorHAnsi" w:eastAsia="MS Mincho" w:hAnsiTheme="minorHAnsi" w:cs="Calibri"/>
                <w:szCs w:val="22"/>
              </w:rPr>
              <w:t xml:space="preserve">on </w:t>
            </w:r>
            <w:r w:rsidRPr="00873895">
              <w:rPr>
                <w:rFonts w:asciiTheme="minorHAnsi" w:eastAsia="MS Mincho" w:hAnsiTheme="minorHAnsi" w:cs="Calibri"/>
                <w:szCs w:val="22"/>
              </w:rPr>
              <w:t>the final day</w:t>
            </w:r>
            <w:r>
              <w:rPr>
                <w:rFonts w:asciiTheme="minorHAnsi" w:eastAsia="MS Mincho" w:hAnsiTheme="minorHAnsi" w:cs="Calibri"/>
                <w:szCs w:val="22"/>
              </w:rPr>
              <w:t xml:space="preserve"> of the programme</w:t>
            </w:r>
            <w:r w:rsidRPr="00873895">
              <w:rPr>
                <w:rFonts w:asciiTheme="minorHAnsi" w:eastAsia="MS Mincho" w:hAnsiTheme="minorHAnsi" w:cs="Calibri"/>
                <w:szCs w:val="22"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5364A" w:rsidRPr="0055364A" w:rsidRDefault="0055364A" w:rsidP="0055364A">
            <w:pPr>
              <w:rPr>
                <w:rFonts w:ascii="Calibri" w:eastAsia="MS Mincho" w:hAnsi="Calibri" w:cs="Calibri"/>
                <w:szCs w:val="22"/>
              </w:rPr>
            </w:pPr>
          </w:p>
        </w:tc>
        <w:tc>
          <w:tcPr>
            <w:tcW w:w="743" w:type="dxa"/>
            <w:shd w:val="clear" w:color="auto" w:fill="auto"/>
            <w:vAlign w:val="center"/>
          </w:tcPr>
          <w:p w:rsidR="0055364A" w:rsidRPr="0055364A" w:rsidRDefault="0055364A" w:rsidP="0055364A">
            <w:pPr>
              <w:rPr>
                <w:rFonts w:ascii="Calibri" w:eastAsia="MS Mincho" w:hAnsi="Calibri" w:cs="Calibri"/>
                <w:szCs w:val="22"/>
              </w:rPr>
            </w:pPr>
          </w:p>
        </w:tc>
      </w:tr>
      <w:tr w:rsidR="0055364A" w:rsidRPr="00420035" w:rsidTr="0055364A">
        <w:trPr>
          <w:trHeight w:val="504"/>
        </w:trPr>
        <w:tc>
          <w:tcPr>
            <w:tcW w:w="9464" w:type="dxa"/>
            <w:shd w:val="clear" w:color="auto" w:fill="auto"/>
            <w:vAlign w:val="center"/>
          </w:tcPr>
          <w:p w:rsidR="0055364A" w:rsidRPr="00873895" w:rsidRDefault="0055364A" w:rsidP="0055364A">
            <w:pPr>
              <w:rPr>
                <w:rFonts w:asciiTheme="minorHAnsi" w:eastAsia="MS Mincho" w:hAnsiTheme="minorHAnsi" w:cs="Calibri"/>
                <w:szCs w:val="22"/>
              </w:rPr>
            </w:pPr>
            <w:r w:rsidRPr="00873895">
              <w:rPr>
                <w:rFonts w:asciiTheme="minorHAnsi" w:eastAsia="MS Mincho" w:hAnsiTheme="minorHAnsi" w:cs="Calibri"/>
                <w:szCs w:val="22"/>
              </w:rPr>
              <w:t xml:space="preserve">Can complete training and deliver the programme between </w:t>
            </w:r>
            <w:r>
              <w:rPr>
                <w:rFonts w:asciiTheme="minorHAnsi" w:eastAsia="MS Mincho" w:hAnsiTheme="minorHAnsi" w:cs="Calibri"/>
                <w:szCs w:val="22"/>
              </w:rPr>
              <w:t>February</w:t>
            </w:r>
            <w:r w:rsidRPr="00873895">
              <w:rPr>
                <w:rFonts w:asciiTheme="minorHAnsi" w:eastAsia="MS Mincho" w:hAnsiTheme="minorHAnsi" w:cs="Calibri"/>
                <w:szCs w:val="22"/>
              </w:rPr>
              <w:t xml:space="preserve"> and March 2018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5364A" w:rsidRPr="0055364A" w:rsidRDefault="0055364A" w:rsidP="0055364A">
            <w:pPr>
              <w:rPr>
                <w:rFonts w:ascii="Calibri" w:eastAsia="MS Mincho" w:hAnsi="Calibri" w:cs="Calibri"/>
                <w:szCs w:val="22"/>
              </w:rPr>
            </w:pPr>
          </w:p>
        </w:tc>
        <w:tc>
          <w:tcPr>
            <w:tcW w:w="743" w:type="dxa"/>
            <w:shd w:val="clear" w:color="auto" w:fill="auto"/>
            <w:vAlign w:val="center"/>
          </w:tcPr>
          <w:p w:rsidR="0055364A" w:rsidRPr="0055364A" w:rsidRDefault="0055364A" w:rsidP="0055364A">
            <w:pPr>
              <w:rPr>
                <w:rFonts w:ascii="Calibri" w:eastAsia="MS Mincho" w:hAnsi="Calibri" w:cs="Calibri"/>
                <w:szCs w:val="22"/>
              </w:rPr>
            </w:pPr>
          </w:p>
        </w:tc>
      </w:tr>
    </w:tbl>
    <w:p w:rsidR="006B588A" w:rsidRPr="0055364A" w:rsidRDefault="006B588A" w:rsidP="00112B69">
      <w:pPr>
        <w:rPr>
          <w:rFonts w:asciiTheme="minorHAnsi" w:hAnsiTheme="minorHAnsi"/>
          <w:b/>
          <w:i/>
          <w:szCs w:val="22"/>
        </w:rPr>
      </w:pPr>
    </w:p>
    <w:p w:rsidR="007C6DD5" w:rsidRDefault="007C6DD5" w:rsidP="00112B69">
      <w:pPr>
        <w:rPr>
          <w:rFonts w:asciiTheme="minorHAnsi" w:hAnsiTheme="minorHAnsi"/>
          <w:b/>
          <w:i/>
        </w:rPr>
      </w:pPr>
    </w:p>
    <w:p w:rsidR="0046640E" w:rsidRDefault="0046640E" w:rsidP="00112B69">
      <w:pPr>
        <w:rPr>
          <w:rFonts w:ascii="Calibri" w:eastAsia="MS Mincho" w:hAnsi="Calibri" w:cs="Calibri"/>
        </w:rPr>
      </w:pPr>
      <w:r>
        <w:rPr>
          <w:rFonts w:ascii="Calibri" w:eastAsia="MS Mincho" w:hAnsi="Calibri" w:cs="Calibri"/>
          <w:b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E764C3" wp14:editId="76114003">
                <wp:simplePos x="0" y="0"/>
                <wp:positionH relativeFrom="column">
                  <wp:posOffset>483097</wp:posOffset>
                </wp:positionH>
                <wp:positionV relativeFrom="paragraph">
                  <wp:posOffset>161069</wp:posOffset>
                </wp:positionV>
                <wp:extent cx="2242185" cy="0"/>
                <wp:effectExtent l="0" t="0" r="2476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21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.05pt,12.7pt" to="214.6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 w:rsidR="00112B69" w:rsidRPr="00951086">
        <w:rPr>
          <w:rFonts w:ascii="Calibri" w:eastAsia="MS Mincho" w:hAnsi="Calibri" w:cs="Calibri"/>
          <w:b/>
        </w:rPr>
        <w:t>Signed:</w:t>
      </w:r>
      <w:r>
        <w:rPr>
          <w:rFonts w:ascii="Calibri" w:eastAsia="MS Mincho" w:hAnsi="Calibri" w:cs="Calibri"/>
        </w:rPr>
        <w:t xml:space="preserve"> </w:t>
      </w:r>
      <w:r w:rsidR="00112B69">
        <w:rPr>
          <w:rFonts w:ascii="Calibri" w:eastAsia="MS Mincho" w:hAnsi="Calibri" w:cs="Calibri"/>
        </w:rPr>
        <w:tab/>
      </w:r>
      <w:r w:rsidR="00112B69">
        <w:rPr>
          <w:rFonts w:ascii="Calibri" w:eastAsia="MS Mincho" w:hAnsi="Calibri" w:cs="Calibri"/>
        </w:rPr>
        <w:tab/>
      </w:r>
      <w:r>
        <w:rPr>
          <w:rFonts w:ascii="Calibri" w:eastAsia="MS Mincho" w:hAnsi="Calibri" w:cs="Calibri"/>
        </w:rPr>
        <w:tab/>
      </w:r>
      <w:r>
        <w:rPr>
          <w:rFonts w:ascii="Calibri" w:eastAsia="MS Mincho" w:hAnsi="Calibri" w:cs="Calibri"/>
        </w:rPr>
        <w:tab/>
      </w:r>
      <w:r>
        <w:rPr>
          <w:rFonts w:ascii="Calibri" w:eastAsia="MS Mincho" w:hAnsi="Calibri" w:cs="Calibri"/>
        </w:rPr>
        <w:tab/>
      </w:r>
      <w:r>
        <w:rPr>
          <w:rFonts w:ascii="Calibri" w:eastAsia="MS Mincho" w:hAnsi="Calibri" w:cs="Calibri"/>
        </w:rPr>
        <w:tab/>
      </w:r>
      <w:r>
        <w:rPr>
          <w:rFonts w:ascii="Calibri" w:eastAsia="MS Mincho" w:hAnsi="Calibri" w:cs="Calibri"/>
        </w:rPr>
        <w:tab/>
      </w:r>
      <w:r>
        <w:rPr>
          <w:rFonts w:ascii="Calibri" w:eastAsia="MS Mincho" w:hAnsi="Calibri" w:cs="Calibri"/>
        </w:rPr>
        <w:tab/>
      </w:r>
      <w:r w:rsidR="00112B69" w:rsidRPr="00951086">
        <w:rPr>
          <w:rFonts w:ascii="Calibri" w:eastAsia="MS Mincho" w:hAnsi="Calibri" w:cs="Calibri"/>
          <w:b/>
        </w:rPr>
        <w:t>Date:</w:t>
      </w:r>
      <w:r w:rsidR="00112B69">
        <w:rPr>
          <w:rFonts w:ascii="Calibri" w:eastAsia="MS Mincho" w:hAnsi="Calibri" w:cs="Calibri"/>
        </w:rPr>
        <w:t xml:space="preserve"> </w:t>
      </w:r>
    </w:p>
    <w:p w:rsidR="008A35C6" w:rsidRPr="00951086" w:rsidRDefault="0046640E" w:rsidP="00112B69">
      <w:pPr>
        <w:rPr>
          <w:rFonts w:asciiTheme="minorHAnsi" w:hAnsiTheme="minorHAnsi"/>
          <w:b/>
          <w:i/>
        </w:rPr>
      </w:pPr>
      <w:r>
        <w:rPr>
          <w:rFonts w:ascii="Calibri" w:eastAsia="MS Mincho" w:hAnsi="Calibri" w:cs="Calibri"/>
          <w:b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F716DF" wp14:editId="76354518">
                <wp:simplePos x="0" y="0"/>
                <wp:positionH relativeFrom="column">
                  <wp:posOffset>4044950</wp:posOffset>
                </wp:positionH>
                <wp:positionV relativeFrom="paragraph">
                  <wp:posOffset>-2540</wp:posOffset>
                </wp:positionV>
                <wp:extent cx="2305685" cy="0"/>
                <wp:effectExtent l="0" t="0" r="1841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68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5pt,-.2pt" to="500.0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" strokecolor="windowText" strokeweight="1pt">
                <v:stroke joinstyle="miter"/>
              </v:line>
            </w:pict>
          </mc:Fallback>
        </mc:AlternateContent>
      </w:r>
      <w:r w:rsidR="00873895">
        <w:rPr>
          <w:noProof/>
          <w:lang w:val="en-IE" w:eastAsia="en-IE"/>
        </w:rPr>
        <w:drawing>
          <wp:anchor distT="0" distB="0" distL="114300" distR="114300" simplePos="0" relativeHeight="251658240" behindDoc="0" locked="0" layoutInCell="1" allowOverlap="1" wp14:anchorId="5CDE8D8D" wp14:editId="60E94E6F">
            <wp:simplePos x="0" y="0"/>
            <wp:positionH relativeFrom="column">
              <wp:posOffset>-556895</wp:posOffset>
            </wp:positionH>
            <wp:positionV relativeFrom="paragraph">
              <wp:posOffset>387847</wp:posOffset>
            </wp:positionV>
            <wp:extent cx="7023600" cy="612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6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B69">
        <w:rPr>
          <w:rFonts w:ascii="Calibri" w:eastAsia="MS Mincho" w:hAnsi="Calibri" w:cs="Calibri"/>
        </w:rPr>
        <w:tab/>
      </w:r>
      <w:r w:rsidR="00112B69">
        <w:rPr>
          <w:rFonts w:ascii="Calibri" w:eastAsia="MS Mincho" w:hAnsi="Calibri" w:cs="Calibri"/>
        </w:rPr>
        <w:tab/>
      </w:r>
      <w:r w:rsidR="00112B69" w:rsidRPr="00951086">
        <w:rPr>
          <w:rFonts w:ascii="Calibri" w:eastAsia="MS Mincho" w:hAnsi="Calibri" w:cs="Calibri"/>
          <w:b/>
          <w:i/>
        </w:rPr>
        <w:t>Centre Manager</w:t>
      </w:r>
    </w:p>
    <w:sectPr w:rsidR="008A35C6" w:rsidRPr="00951086" w:rsidSect="00D22D89">
      <w:headerReference w:type="even" r:id="rId9"/>
      <w:headerReference w:type="default" r:id="rId10"/>
      <w:headerReference w:type="first" r:id="rId11"/>
      <w:type w:val="continuous"/>
      <w:pgSz w:w="11907" w:h="16840" w:code="9"/>
      <w:pgMar w:top="2693" w:right="1134" w:bottom="1134" w:left="1418" w:header="283" w:footer="24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F78" w:rsidRDefault="00343F78">
      <w:r>
        <w:separator/>
      </w:r>
    </w:p>
  </w:endnote>
  <w:endnote w:type="continuationSeparator" w:id="0">
    <w:p w:rsidR="00343F78" w:rsidRDefault="00343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F78" w:rsidRDefault="00343F78">
      <w:r>
        <w:separator/>
      </w:r>
    </w:p>
  </w:footnote>
  <w:footnote w:type="continuationSeparator" w:id="0">
    <w:p w:rsidR="00343F78" w:rsidRDefault="00343F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0CC" w:rsidRDefault="0046640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style="position:absolute;margin-left:0;margin-top:0;width:481.8pt;height:459.1pt;z-index:-251657728;mso-position-horizontal:center;mso-position-horizontal-relative:margin;mso-position-vertical:center;mso-position-vertical-relative:margin" o:allowincell="f">
          <v:imagedata r:id="rId1" o:title="DSP Swis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5C6" w:rsidRDefault="006B588A">
    <w:pPr>
      <w:pStyle w:val="Header"/>
    </w:pPr>
    <w:r>
      <w:rPr>
        <w:noProof/>
        <w:lang w:val="en-IE" w:eastAsia="en-IE"/>
      </w:rPr>
      <w:drawing>
        <wp:anchor distT="0" distB="0" distL="114300" distR="114300" simplePos="0" relativeHeight="251662848" behindDoc="0" locked="0" layoutInCell="1" allowOverlap="1" wp14:anchorId="46D6DF16" wp14:editId="3C3919FF">
          <wp:simplePos x="0" y="0"/>
          <wp:positionH relativeFrom="column">
            <wp:posOffset>-955675</wp:posOffset>
          </wp:positionH>
          <wp:positionV relativeFrom="paragraph">
            <wp:posOffset>-29210</wp:posOffset>
          </wp:positionV>
          <wp:extent cx="1120775" cy="1680845"/>
          <wp:effectExtent l="0" t="0" r="0" b="0"/>
          <wp:wrapNone/>
          <wp:docPr id="2" name="Picture 2" descr="Image result for childrens balance bike classes po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childrens balance bike classes poste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3829" b="96622" l="16216" r="84122">
                                <a14:foregroundMark x1="23311" y1="91892" x2="28378" y2="83784"/>
                                <a14:foregroundMark x1="72297" y1="89640" x2="61824" y2="64640"/>
                                <a14:foregroundMark x1="64527" y1="90991" x2="65878" y2="87162"/>
                                <a14:foregroundMark x1="77703" y1="85360" x2="72973" y2="82658"/>
                                <a14:foregroundMark x1="17905" y1="91216" x2="20946" y2="88063"/>
                                <a14:foregroundMark x1="31757" y1="93919" x2="31419" y2="88964"/>
                                <a14:foregroundMark x1="43243" y1="81306" x2="43243" y2="78153"/>
                                <a14:foregroundMark x1="33108" y1="52252" x2="47635" y2="51577"/>
                                <a14:foregroundMark x1="62838" y1="54054" x2="59459" y2="46396"/>
                                <a14:foregroundMark x1="47973" y1="52027" x2="45270" y2="47072"/>
                                <a14:foregroundMark x1="68919" y1="49324" x2="70270" y2="41667"/>
                                <a14:foregroundMark x1="29730" y1="81306" x2="33784" y2="68919"/>
                                <a14:foregroundMark x1="27703" y1="72973" x2="30743" y2="63288"/>
                                <a14:foregroundMark x1="26689" y1="72523" x2="28041" y2="69369"/>
                                <a14:foregroundMark x1="70270" y1="40541" x2="66554" y2="35586"/>
                                <a14:backgroundMark x1="22635" y1="76351" x2="24324" y2="47748"/>
                                <a14:backgroundMark x1="46622" y1="67793" x2="46622" y2="67793"/>
                                <a14:backgroundMark x1="63514" y1="42568" x2="63514" y2="42568"/>
                                <a14:backgroundMark x1="60811" y1="36937" x2="60811" y2="36937"/>
                                <a14:backgroundMark x1="65878" y1="45721" x2="62838" y2="3896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775" cy="168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IE" w:eastAsia="en-IE"/>
      </w:rPr>
      <w:drawing>
        <wp:anchor distT="0" distB="0" distL="114300" distR="114300" simplePos="0" relativeHeight="251667968" behindDoc="1" locked="0" layoutInCell="1" allowOverlap="1" wp14:anchorId="0F884577" wp14:editId="79DDAF95">
          <wp:simplePos x="0" y="0"/>
          <wp:positionH relativeFrom="column">
            <wp:posOffset>4231640</wp:posOffset>
          </wp:positionH>
          <wp:positionV relativeFrom="paragraph">
            <wp:posOffset>-3810</wp:posOffset>
          </wp:positionV>
          <wp:extent cx="2126615" cy="723265"/>
          <wp:effectExtent l="0" t="0" r="6985" b="63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RP-LOGO-RGB-1000px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6615" cy="723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8A5E0AA" wp14:editId="1EA8A537">
              <wp:simplePos x="0" y="0"/>
              <wp:positionH relativeFrom="column">
                <wp:posOffset>-1010920</wp:posOffset>
              </wp:positionH>
              <wp:positionV relativeFrom="paragraph">
                <wp:posOffset>-187325</wp:posOffset>
              </wp:positionV>
              <wp:extent cx="5184140" cy="826770"/>
              <wp:effectExtent l="0" t="0" r="0" b="1143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4140" cy="826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7C6DD5" w:rsidRPr="007C6DD5" w:rsidRDefault="007C6DD5" w:rsidP="007C6DD5">
                          <w:pPr>
                            <w:ind w:firstLine="720"/>
                            <w:rPr>
                              <w:rFonts w:ascii="Cooper Black" w:hAnsi="Cooper Black"/>
                              <w:b/>
                              <w:noProof/>
                              <w:sz w:val="96"/>
                              <w:szCs w:val="96"/>
                              <w:lang w:val="en-IE"/>
                              <w14:shadow w14:blurRad="79997" w14:dist="40005" w14:dir="504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tint w14:val="90000"/>
                                        <w14:satMod w14:val="120000"/>
                                      </w14:schemeClr>
                                    </w14:gs>
                                    <w14:gs w14:pos="25000">
                                      <w14:schemeClr w14:val="accent6">
                                        <w14:tint w14:val="93000"/>
                                        <w14:satMod w14:val="120000"/>
                                      </w14:schemeClr>
                                    </w14:gs>
                                    <w14:gs w14:pos="50000">
                                      <w14:schemeClr w14:val="accent6">
                                        <w14:shade w14:val="89000"/>
                                        <w14:satMod w14:val="110000"/>
                                      </w14:schemeClr>
                                    </w14:gs>
                                    <w14:gs w14:pos="75000">
                                      <w14:schemeClr w14:val="accent6">
                                        <w14:tint w14:val="93000"/>
                                        <w14:satMod w14:val="1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90000"/>
                                        <w14:satMod w14:val="12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12700" w14:prstMaterial="warmMatte">
                                <w14:bevelT w14:w="25400" w14:h="25400" w14:prst="circle"/>
                                <w14:contourClr>
                                  <w14:schemeClr w14:val="accent6">
                                    <w14:shade w14:val="73000"/>
                                  </w14:schemeClr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="Cooper Black" w:hAnsi="Cooper Black"/>
                              <w:b/>
                              <w:noProof/>
                              <w:sz w:val="96"/>
                              <w:szCs w:val="96"/>
                              <w:lang w:val="en-IE"/>
                              <w14:shadow w14:blurRad="79997" w14:dist="40005" w14:dir="504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tint w14:val="90000"/>
                                        <w14:satMod w14:val="120000"/>
                                      </w14:schemeClr>
                                    </w14:gs>
                                    <w14:gs w14:pos="25000">
                                      <w14:schemeClr w14:val="accent6">
                                        <w14:tint w14:val="93000"/>
                                        <w14:satMod w14:val="120000"/>
                                      </w14:schemeClr>
                                    </w14:gs>
                                    <w14:gs w14:pos="50000">
                                      <w14:schemeClr w14:val="accent6">
                                        <w14:shade w14:val="89000"/>
                                        <w14:satMod w14:val="110000"/>
                                      </w14:schemeClr>
                                    </w14:gs>
                                    <w14:gs w14:pos="75000">
                                      <w14:schemeClr w14:val="accent6">
                                        <w14:tint w14:val="93000"/>
                                        <w14:satMod w14:val="1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90000"/>
                                        <w14:satMod w14:val="12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12700" w14:prstMaterial="warmMatte">
                                <w14:bevelT w14:w="25400" w14:h="25400" w14:prst="circle"/>
                                <w14:contourClr>
                                  <w14:schemeClr w14:val="accent6">
                                    <w14:shade w14:val="73000"/>
                                  </w14:schemeClr>
                                </w14:contourClr>
                              </w14:props3d>
                            </w:rPr>
                            <w:t xml:space="preserve">  </w:t>
                          </w:r>
                          <w:r w:rsidR="00D22D89" w:rsidRPr="007C6DD5">
                            <w:rPr>
                              <w:rFonts w:ascii="Cooper Black" w:hAnsi="Cooper Black"/>
                              <w:b/>
                              <w:noProof/>
                              <w:sz w:val="96"/>
                              <w:szCs w:val="96"/>
                              <w:lang w:val="en-IE"/>
                              <w14:shadow w14:blurRad="79997" w14:dist="40005" w14:dir="504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tint w14:val="90000"/>
                                        <w14:satMod w14:val="120000"/>
                                      </w14:schemeClr>
                                    </w14:gs>
                                    <w14:gs w14:pos="25000">
                                      <w14:schemeClr w14:val="accent6">
                                        <w14:tint w14:val="93000"/>
                                        <w14:satMod w14:val="120000"/>
                                      </w14:schemeClr>
                                    </w14:gs>
                                    <w14:gs w14:pos="50000">
                                      <w14:schemeClr w14:val="accent6">
                                        <w14:shade w14:val="89000"/>
                                        <w14:satMod w14:val="110000"/>
                                      </w14:schemeClr>
                                    </w14:gs>
                                    <w14:gs w14:pos="75000">
                                      <w14:schemeClr w14:val="accent6">
                                        <w14:tint w14:val="93000"/>
                                        <w14:satMod w14:val="1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90000"/>
                                        <w14:satMod w14:val="12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12700" w14:prstMaterial="warmMatte">
                                <w14:bevelT w14:w="25400" w14:h="25400" w14:prst="circle"/>
                                <w14:contourClr>
                                  <w14:schemeClr w14:val="accent6">
                                    <w14:shade w14:val="73000"/>
                                  </w14:schemeClr>
                                </w14:contourClr>
                              </w14:props3d>
                            </w:rPr>
                            <w:t>Balance Bike</w:t>
                          </w:r>
                          <w:r w:rsidR="00823C0A" w:rsidRPr="007C6DD5">
                            <w:rPr>
                              <w:rFonts w:ascii="Cooper Black" w:hAnsi="Cooper Black"/>
                              <w:b/>
                              <w:noProof/>
                              <w:sz w:val="96"/>
                              <w:szCs w:val="96"/>
                              <w:lang w:val="en-IE"/>
                              <w14:shadow w14:blurRad="79997" w14:dist="40005" w14:dir="504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tint w14:val="90000"/>
                                        <w14:satMod w14:val="120000"/>
                                      </w14:schemeClr>
                                    </w14:gs>
                                    <w14:gs w14:pos="25000">
                                      <w14:schemeClr w14:val="accent6">
                                        <w14:tint w14:val="93000"/>
                                        <w14:satMod w14:val="120000"/>
                                      </w14:schemeClr>
                                    </w14:gs>
                                    <w14:gs w14:pos="50000">
                                      <w14:schemeClr w14:val="accent6">
                                        <w14:shade w14:val="89000"/>
                                        <w14:satMod w14:val="110000"/>
                                      </w14:schemeClr>
                                    </w14:gs>
                                    <w14:gs w14:pos="75000">
                                      <w14:schemeClr w14:val="accent6">
                                        <w14:tint w14:val="93000"/>
                                        <w14:satMod w14:val="1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90000"/>
                                        <w14:satMod w14:val="12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12700" w14:prstMaterial="warmMatte">
                                <w14:bevelT w14:w="25400" w14:h="25400" w14:prst="circle"/>
                                <w14:contourClr>
                                  <w14:schemeClr w14:val="accent6">
                                    <w14:shade w14:val="73000"/>
                                  </w14:schemeClr>
                                </w14:contourClr>
                              </w14:props3d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glow" dir="tl">
                          <a:rot lat="0" lon="0" rev="5400000"/>
                        </a:lightRig>
                      </a:scene3d>
                      <a:sp3d contourW="12700">
                        <a:bevelT w="25400" h="25400"/>
                        <a:contourClr>
                          <a:schemeClr val="accent6">
                            <a:shade val="73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79.6pt;margin-top:-14.75pt;width:408.2pt;height:65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" filled="f" stroked="f">
              <v:textbox>
                <w:txbxContent>
                  <w:p w:rsidR="007C6DD5" w:rsidRPr="007C6DD5" w:rsidRDefault="007C6DD5" w:rsidP="007C6DD5">
                    <w:pPr>
                      <w:ind w:firstLine="720"/>
                      <w:rPr>
                        <w:rFonts w:ascii="Cooper Black" w:hAnsi="Cooper Black"/>
                        <w:b/>
                        <w:noProof/>
                        <w:sz w:val="96"/>
                        <w:szCs w:val="96"/>
                        <w:lang w:val="en-IE"/>
                        <w14:shadow w14:blurRad="79997" w14:dist="40005" w14:dir="504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6">
                                  <w14:tint w14:val="90000"/>
                                  <w14:satMod w14:val="120000"/>
                                </w14:schemeClr>
                              </w14:gs>
                              <w14:gs w14:pos="25000">
                                <w14:schemeClr w14:val="accent6">
                                  <w14:tint w14:val="93000"/>
                                  <w14:satMod w14:val="120000"/>
                                </w14:schemeClr>
                              </w14:gs>
                              <w14:gs w14:pos="50000">
                                <w14:schemeClr w14:val="accent6">
                                  <w14:shade w14:val="89000"/>
                                  <w14:satMod w14:val="110000"/>
                                </w14:schemeClr>
                              </w14:gs>
                              <w14:gs w14:pos="75000">
                                <w14:schemeClr w14:val="accent6">
                                  <w14:tint w14:val="93000"/>
                                  <w14:satMod w14:val="120000"/>
                                </w14:schemeClr>
                              </w14:gs>
                              <w14:gs w14:pos="100000">
                                <w14:schemeClr w14:val="accent6">
                                  <w14:tint w14:val="90000"/>
                                  <w14:satMod w14:val="12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  <w14:props3d w14:extrusionH="0" w14:contourW="12700" w14:prstMaterial="warmMatte">
                          <w14:bevelT w14:w="25400" w14:h="25400" w14:prst="circle"/>
                          <w14:contourClr>
                            <w14:schemeClr w14:val="accent6">
                              <w14:shade w14:val="73000"/>
                            </w14:schemeClr>
                          </w14:contourClr>
                        </w14:props3d>
                      </w:rPr>
                    </w:pPr>
                    <w:r>
                      <w:rPr>
                        <w:rFonts w:ascii="Cooper Black" w:hAnsi="Cooper Black"/>
                        <w:b/>
                        <w:noProof/>
                        <w:sz w:val="96"/>
                        <w:szCs w:val="96"/>
                        <w:lang w:val="en-IE"/>
                        <w14:shadow w14:blurRad="79997" w14:dist="40005" w14:dir="504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6">
                                  <w14:tint w14:val="90000"/>
                                  <w14:satMod w14:val="120000"/>
                                </w14:schemeClr>
                              </w14:gs>
                              <w14:gs w14:pos="25000">
                                <w14:schemeClr w14:val="accent6">
                                  <w14:tint w14:val="93000"/>
                                  <w14:satMod w14:val="120000"/>
                                </w14:schemeClr>
                              </w14:gs>
                              <w14:gs w14:pos="50000">
                                <w14:schemeClr w14:val="accent6">
                                  <w14:shade w14:val="89000"/>
                                  <w14:satMod w14:val="110000"/>
                                </w14:schemeClr>
                              </w14:gs>
                              <w14:gs w14:pos="75000">
                                <w14:schemeClr w14:val="accent6">
                                  <w14:tint w14:val="93000"/>
                                  <w14:satMod w14:val="120000"/>
                                </w14:schemeClr>
                              </w14:gs>
                              <w14:gs w14:pos="100000">
                                <w14:schemeClr w14:val="accent6">
                                  <w14:tint w14:val="90000"/>
                                  <w14:satMod w14:val="12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  <w14:props3d w14:extrusionH="0" w14:contourW="12700" w14:prstMaterial="warmMatte">
                          <w14:bevelT w14:w="25400" w14:h="25400" w14:prst="circle"/>
                          <w14:contourClr>
                            <w14:schemeClr w14:val="accent6">
                              <w14:shade w14:val="73000"/>
                            </w14:schemeClr>
                          </w14:contourClr>
                        </w14:props3d>
                      </w:rPr>
                      <w:t xml:space="preserve">  </w:t>
                    </w:r>
                    <w:r w:rsidR="00D22D89" w:rsidRPr="007C6DD5">
                      <w:rPr>
                        <w:rFonts w:ascii="Cooper Black" w:hAnsi="Cooper Black"/>
                        <w:b/>
                        <w:noProof/>
                        <w:sz w:val="96"/>
                        <w:szCs w:val="96"/>
                        <w:lang w:val="en-IE"/>
                        <w14:shadow w14:blurRad="79997" w14:dist="40005" w14:dir="504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6">
                                  <w14:tint w14:val="90000"/>
                                  <w14:satMod w14:val="120000"/>
                                </w14:schemeClr>
                              </w14:gs>
                              <w14:gs w14:pos="25000">
                                <w14:schemeClr w14:val="accent6">
                                  <w14:tint w14:val="93000"/>
                                  <w14:satMod w14:val="120000"/>
                                </w14:schemeClr>
                              </w14:gs>
                              <w14:gs w14:pos="50000">
                                <w14:schemeClr w14:val="accent6">
                                  <w14:shade w14:val="89000"/>
                                  <w14:satMod w14:val="110000"/>
                                </w14:schemeClr>
                              </w14:gs>
                              <w14:gs w14:pos="75000">
                                <w14:schemeClr w14:val="accent6">
                                  <w14:tint w14:val="93000"/>
                                  <w14:satMod w14:val="120000"/>
                                </w14:schemeClr>
                              </w14:gs>
                              <w14:gs w14:pos="100000">
                                <w14:schemeClr w14:val="accent6">
                                  <w14:tint w14:val="90000"/>
                                  <w14:satMod w14:val="12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  <w14:props3d w14:extrusionH="0" w14:contourW="12700" w14:prstMaterial="warmMatte">
                          <w14:bevelT w14:w="25400" w14:h="25400" w14:prst="circle"/>
                          <w14:contourClr>
                            <w14:schemeClr w14:val="accent6">
                              <w14:shade w14:val="73000"/>
                            </w14:schemeClr>
                          </w14:contourClr>
                        </w14:props3d>
                      </w:rPr>
                      <w:t>Balance Bike</w:t>
                    </w:r>
                    <w:r w:rsidR="00823C0A" w:rsidRPr="007C6DD5">
                      <w:rPr>
                        <w:rFonts w:ascii="Cooper Black" w:hAnsi="Cooper Black"/>
                        <w:b/>
                        <w:noProof/>
                        <w:sz w:val="96"/>
                        <w:szCs w:val="96"/>
                        <w:lang w:val="en-IE"/>
                        <w14:shadow w14:blurRad="79997" w14:dist="40005" w14:dir="504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6">
                                  <w14:tint w14:val="90000"/>
                                  <w14:satMod w14:val="120000"/>
                                </w14:schemeClr>
                              </w14:gs>
                              <w14:gs w14:pos="25000">
                                <w14:schemeClr w14:val="accent6">
                                  <w14:tint w14:val="93000"/>
                                  <w14:satMod w14:val="120000"/>
                                </w14:schemeClr>
                              </w14:gs>
                              <w14:gs w14:pos="50000">
                                <w14:schemeClr w14:val="accent6">
                                  <w14:shade w14:val="89000"/>
                                  <w14:satMod w14:val="110000"/>
                                </w14:schemeClr>
                              </w14:gs>
                              <w14:gs w14:pos="75000">
                                <w14:schemeClr w14:val="accent6">
                                  <w14:tint w14:val="93000"/>
                                  <w14:satMod w14:val="120000"/>
                                </w14:schemeClr>
                              </w14:gs>
                              <w14:gs w14:pos="100000">
                                <w14:schemeClr w14:val="accent6">
                                  <w14:tint w14:val="90000"/>
                                  <w14:satMod w14:val="12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  <w14:props3d w14:extrusionH="0" w14:contourW="12700" w14:prstMaterial="warmMatte">
                          <w14:bevelT w14:w="25400" w14:h="25400" w14:prst="circle"/>
                          <w14:contourClr>
                            <w14:schemeClr w14:val="accent6">
                              <w14:shade w14:val="73000"/>
                            </w14:schemeClr>
                          </w14:contourClr>
                        </w14:props3d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8A35C6" w:rsidRDefault="008A35C6">
    <w:pPr>
      <w:pStyle w:val="Header"/>
    </w:pPr>
  </w:p>
  <w:p w:rsidR="008A35C6" w:rsidRDefault="006B588A">
    <w:pPr>
      <w:pStyle w:val="Header"/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1AC7AADC" wp14:editId="78F27EC7">
              <wp:simplePos x="0" y="0"/>
              <wp:positionH relativeFrom="column">
                <wp:posOffset>-247236</wp:posOffset>
              </wp:positionH>
              <wp:positionV relativeFrom="paragraph">
                <wp:posOffset>96272</wp:posOffset>
              </wp:positionV>
              <wp:extent cx="5184140" cy="826770"/>
              <wp:effectExtent l="0" t="0" r="0" b="1143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4140" cy="826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6B588A" w:rsidRPr="007C6DD5" w:rsidRDefault="006B588A" w:rsidP="006B588A">
                          <w:pPr>
                            <w:ind w:firstLine="720"/>
                            <w:rPr>
                              <w:rFonts w:ascii="Cooper Black" w:hAnsi="Cooper Black"/>
                              <w:b/>
                              <w:noProof/>
                              <w:sz w:val="96"/>
                              <w:szCs w:val="96"/>
                              <w:lang w:val="en-IE"/>
                              <w14:shadow w14:blurRad="79997" w14:dist="40005" w14:dir="504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tint w14:val="90000"/>
                                        <w14:satMod w14:val="120000"/>
                                      </w14:schemeClr>
                                    </w14:gs>
                                    <w14:gs w14:pos="25000">
                                      <w14:schemeClr w14:val="accent6">
                                        <w14:tint w14:val="93000"/>
                                        <w14:satMod w14:val="120000"/>
                                      </w14:schemeClr>
                                    </w14:gs>
                                    <w14:gs w14:pos="50000">
                                      <w14:schemeClr w14:val="accent6">
                                        <w14:shade w14:val="89000"/>
                                        <w14:satMod w14:val="110000"/>
                                      </w14:schemeClr>
                                    </w14:gs>
                                    <w14:gs w14:pos="75000">
                                      <w14:schemeClr w14:val="accent6">
                                        <w14:tint w14:val="93000"/>
                                        <w14:satMod w14:val="1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90000"/>
                                        <w14:satMod w14:val="12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12700" w14:prstMaterial="warmMatte">
                                <w14:bevelT w14:w="25400" w14:h="25400" w14:prst="circle"/>
                                <w14:contourClr>
                                  <w14:schemeClr w14:val="accent6">
                                    <w14:shade w14:val="73000"/>
                                  </w14:schemeClr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="Cooper Black" w:hAnsi="Cooper Black"/>
                              <w:b/>
                              <w:noProof/>
                              <w:sz w:val="96"/>
                              <w:szCs w:val="96"/>
                              <w:lang w:val="en-IE"/>
                              <w14:shadow w14:blurRad="79997" w14:dist="40005" w14:dir="504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tint w14:val="90000"/>
                                        <w14:satMod w14:val="120000"/>
                                      </w14:schemeClr>
                                    </w14:gs>
                                    <w14:gs w14:pos="25000">
                                      <w14:schemeClr w14:val="accent6">
                                        <w14:tint w14:val="93000"/>
                                        <w14:satMod w14:val="120000"/>
                                      </w14:schemeClr>
                                    </w14:gs>
                                    <w14:gs w14:pos="50000">
                                      <w14:schemeClr w14:val="accent6">
                                        <w14:shade w14:val="89000"/>
                                        <w14:satMod w14:val="110000"/>
                                      </w14:schemeClr>
                                    </w14:gs>
                                    <w14:gs w14:pos="75000">
                                      <w14:schemeClr w14:val="accent6">
                                        <w14:tint w14:val="93000"/>
                                        <w14:satMod w14:val="1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90000"/>
                                        <w14:satMod w14:val="12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12700" w14:prstMaterial="warmMatte">
                                <w14:bevelT w14:w="25400" w14:h="25400" w14:prst="circle"/>
                                <w14:contourClr>
                                  <w14:schemeClr w14:val="accent6">
                                    <w14:shade w14:val="73000"/>
                                  </w14:schemeClr>
                                </w14:contourClr>
                              </w14:props3d>
                            </w:rPr>
                            <w:t xml:space="preserve">  Training</w:t>
                          </w:r>
                          <w:r w:rsidRPr="007C6DD5">
                            <w:rPr>
                              <w:rFonts w:ascii="Cooper Black" w:hAnsi="Cooper Black"/>
                              <w:b/>
                              <w:noProof/>
                              <w:sz w:val="96"/>
                              <w:szCs w:val="96"/>
                              <w:lang w:val="en-IE"/>
                              <w14:shadow w14:blurRad="79997" w14:dist="40005" w14:dir="504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tint w14:val="90000"/>
                                        <w14:satMod w14:val="120000"/>
                                      </w14:schemeClr>
                                    </w14:gs>
                                    <w14:gs w14:pos="25000">
                                      <w14:schemeClr w14:val="accent6">
                                        <w14:tint w14:val="93000"/>
                                        <w14:satMod w14:val="120000"/>
                                      </w14:schemeClr>
                                    </w14:gs>
                                    <w14:gs w14:pos="50000">
                                      <w14:schemeClr w14:val="accent6">
                                        <w14:shade w14:val="89000"/>
                                        <w14:satMod w14:val="110000"/>
                                      </w14:schemeClr>
                                    </w14:gs>
                                    <w14:gs w14:pos="75000">
                                      <w14:schemeClr w14:val="accent6">
                                        <w14:tint w14:val="93000"/>
                                        <w14:satMod w14:val="1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90000"/>
                                        <w14:satMod w14:val="12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12700" w14:prstMaterial="warmMatte">
                                <w14:bevelT w14:w="25400" w14:h="25400" w14:prst="circle"/>
                                <w14:contourClr>
                                  <w14:schemeClr w14:val="accent6">
                                    <w14:shade w14:val="73000"/>
                                  </w14:schemeClr>
                                </w14:contourClr>
                              </w14:props3d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glow" dir="tl">
                          <a:rot lat="0" lon="0" rev="5400000"/>
                        </a:lightRig>
                      </a:scene3d>
                      <a:sp3d contourW="12700">
                        <a:bevelT w="25400" h="25400"/>
                        <a:contourClr>
                          <a:schemeClr val="accent6">
                            <a:shade val="73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1" o:spid="_x0000_s1028" type="#_x0000_t202" style="position:absolute;margin-left:-19.45pt;margin-top:7.6pt;width:408.2pt;height:65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" filled="f" stroked="f">
              <v:textbox>
                <w:txbxContent>
                  <w:p w:rsidR="006B588A" w:rsidRPr="007C6DD5" w:rsidRDefault="006B588A" w:rsidP="006B588A">
                    <w:pPr>
                      <w:ind w:firstLine="720"/>
                      <w:rPr>
                        <w:rFonts w:ascii="Cooper Black" w:hAnsi="Cooper Black"/>
                        <w:b/>
                        <w:noProof/>
                        <w:sz w:val="96"/>
                        <w:szCs w:val="96"/>
                        <w:lang w:val="en-IE"/>
                        <w14:shadow w14:blurRad="79997" w14:dist="40005" w14:dir="504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6">
                                  <w14:tint w14:val="90000"/>
                                  <w14:satMod w14:val="120000"/>
                                </w14:schemeClr>
                              </w14:gs>
                              <w14:gs w14:pos="25000">
                                <w14:schemeClr w14:val="accent6">
                                  <w14:tint w14:val="93000"/>
                                  <w14:satMod w14:val="120000"/>
                                </w14:schemeClr>
                              </w14:gs>
                              <w14:gs w14:pos="50000">
                                <w14:schemeClr w14:val="accent6">
                                  <w14:shade w14:val="89000"/>
                                  <w14:satMod w14:val="110000"/>
                                </w14:schemeClr>
                              </w14:gs>
                              <w14:gs w14:pos="75000">
                                <w14:schemeClr w14:val="accent6">
                                  <w14:tint w14:val="93000"/>
                                  <w14:satMod w14:val="120000"/>
                                </w14:schemeClr>
                              </w14:gs>
                              <w14:gs w14:pos="100000">
                                <w14:schemeClr w14:val="accent6">
                                  <w14:tint w14:val="90000"/>
                                  <w14:satMod w14:val="12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  <w14:props3d w14:extrusionH="0" w14:contourW="12700" w14:prstMaterial="warmMatte">
                          <w14:bevelT w14:w="25400" w14:h="25400" w14:prst="circle"/>
                          <w14:contourClr>
                            <w14:schemeClr w14:val="accent6">
                              <w14:shade w14:val="73000"/>
                            </w14:schemeClr>
                          </w14:contourClr>
                        </w14:props3d>
                      </w:rPr>
                    </w:pPr>
                    <w:r>
                      <w:rPr>
                        <w:rFonts w:ascii="Cooper Black" w:hAnsi="Cooper Black"/>
                        <w:b/>
                        <w:noProof/>
                        <w:sz w:val="96"/>
                        <w:szCs w:val="96"/>
                        <w:lang w:val="en-IE"/>
                        <w14:shadow w14:blurRad="79997" w14:dist="40005" w14:dir="504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6">
                                  <w14:tint w14:val="90000"/>
                                  <w14:satMod w14:val="120000"/>
                                </w14:schemeClr>
                              </w14:gs>
                              <w14:gs w14:pos="25000">
                                <w14:schemeClr w14:val="accent6">
                                  <w14:tint w14:val="93000"/>
                                  <w14:satMod w14:val="120000"/>
                                </w14:schemeClr>
                              </w14:gs>
                              <w14:gs w14:pos="50000">
                                <w14:schemeClr w14:val="accent6">
                                  <w14:shade w14:val="89000"/>
                                  <w14:satMod w14:val="110000"/>
                                </w14:schemeClr>
                              </w14:gs>
                              <w14:gs w14:pos="75000">
                                <w14:schemeClr w14:val="accent6">
                                  <w14:tint w14:val="93000"/>
                                  <w14:satMod w14:val="120000"/>
                                </w14:schemeClr>
                              </w14:gs>
                              <w14:gs w14:pos="100000">
                                <w14:schemeClr w14:val="accent6">
                                  <w14:tint w14:val="90000"/>
                                  <w14:satMod w14:val="12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  <w14:props3d w14:extrusionH="0" w14:contourW="12700" w14:prstMaterial="warmMatte">
                          <w14:bevelT w14:w="25400" w14:h="25400" w14:prst="circle"/>
                          <w14:contourClr>
                            <w14:schemeClr w14:val="accent6">
                              <w14:shade w14:val="73000"/>
                            </w14:schemeClr>
                          </w14:contourClr>
                        </w14:props3d>
                      </w:rPr>
                      <w:t xml:space="preserve">  </w:t>
                    </w:r>
                    <w:r>
                      <w:rPr>
                        <w:rFonts w:ascii="Cooper Black" w:hAnsi="Cooper Black"/>
                        <w:b/>
                        <w:noProof/>
                        <w:sz w:val="96"/>
                        <w:szCs w:val="96"/>
                        <w:lang w:val="en-IE"/>
                        <w14:shadow w14:blurRad="79997" w14:dist="40005" w14:dir="504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6">
                                  <w14:tint w14:val="90000"/>
                                  <w14:satMod w14:val="120000"/>
                                </w14:schemeClr>
                              </w14:gs>
                              <w14:gs w14:pos="25000">
                                <w14:schemeClr w14:val="accent6">
                                  <w14:tint w14:val="93000"/>
                                  <w14:satMod w14:val="120000"/>
                                </w14:schemeClr>
                              </w14:gs>
                              <w14:gs w14:pos="50000">
                                <w14:schemeClr w14:val="accent6">
                                  <w14:shade w14:val="89000"/>
                                  <w14:satMod w14:val="110000"/>
                                </w14:schemeClr>
                              </w14:gs>
                              <w14:gs w14:pos="75000">
                                <w14:schemeClr w14:val="accent6">
                                  <w14:tint w14:val="93000"/>
                                  <w14:satMod w14:val="120000"/>
                                </w14:schemeClr>
                              </w14:gs>
                              <w14:gs w14:pos="100000">
                                <w14:schemeClr w14:val="accent6">
                                  <w14:tint w14:val="90000"/>
                                  <w14:satMod w14:val="12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  <w14:props3d w14:extrusionH="0" w14:contourW="12700" w14:prstMaterial="warmMatte">
                          <w14:bevelT w14:w="25400" w14:h="25400" w14:prst="circle"/>
                          <w14:contourClr>
                            <w14:schemeClr w14:val="accent6">
                              <w14:shade w14:val="73000"/>
                            </w14:schemeClr>
                          </w14:contourClr>
                        </w14:props3d>
                      </w:rPr>
                      <w:t>Training</w:t>
                    </w:r>
                    <w:r w:rsidRPr="007C6DD5">
                      <w:rPr>
                        <w:rFonts w:ascii="Cooper Black" w:hAnsi="Cooper Black"/>
                        <w:b/>
                        <w:noProof/>
                        <w:sz w:val="96"/>
                        <w:szCs w:val="96"/>
                        <w:lang w:val="en-IE"/>
                        <w14:shadow w14:blurRad="79997" w14:dist="40005" w14:dir="504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6">
                                  <w14:tint w14:val="90000"/>
                                  <w14:satMod w14:val="120000"/>
                                </w14:schemeClr>
                              </w14:gs>
                              <w14:gs w14:pos="25000">
                                <w14:schemeClr w14:val="accent6">
                                  <w14:tint w14:val="93000"/>
                                  <w14:satMod w14:val="120000"/>
                                </w14:schemeClr>
                              </w14:gs>
                              <w14:gs w14:pos="50000">
                                <w14:schemeClr w14:val="accent6">
                                  <w14:shade w14:val="89000"/>
                                  <w14:satMod w14:val="110000"/>
                                </w14:schemeClr>
                              </w14:gs>
                              <w14:gs w14:pos="75000">
                                <w14:schemeClr w14:val="accent6">
                                  <w14:tint w14:val="93000"/>
                                  <w14:satMod w14:val="120000"/>
                                </w14:schemeClr>
                              </w14:gs>
                              <w14:gs w14:pos="100000">
                                <w14:schemeClr w14:val="accent6">
                                  <w14:tint w14:val="90000"/>
                                  <w14:satMod w14:val="12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  <w14:props3d w14:extrusionH="0" w14:contourW="12700" w14:prstMaterial="warmMatte">
                          <w14:bevelT w14:w="25400" w14:h="25400" w14:prst="circle"/>
                          <w14:contourClr>
                            <w14:schemeClr w14:val="accent6">
                              <w14:shade w14:val="73000"/>
                            </w14:schemeClr>
                          </w14:contourClr>
                        </w14:props3d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D22D89" w:rsidRDefault="004D1FC6">
    <w:pPr>
      <w:pStyle w:val="Header"/>
    </w:pPr>
    <w:r>
      <w:rPr>
        <w:noProof/>
        <w:lang w:val="en-IE" w:eastAsia="en-IE"/>
      </w:rPr>
      <w:t xml:space="preserve"> </w:t>
    </w:r>
  </w:p>
  <w:p w:rsidR="008A35C6" w:rsidRDefault="008A35C6">
    <w:pPr>
      <w:pStyle w:val="Header"/>
    </w:pPr>
  </w:p>
  <w:p w:rsidR="00873895" w:rsidRDefault="007C6DD5" w:rsidP="00873895">
    <w:r>
      <w:rPr>
        <w:noProof/>
        <w:lang w:val="en-IE" w:eastAsia="en-IE"/>
      </w:rPr>
      <w:drawing>
        <wp:anchor distT="0" distB="0" distL="114300" distR="114300" simplePos="0" relativeHeight="251668992" behindDoc="0" locked="0" layoutInCell="1" allowOverlap="1" wp14:anchorId="6F2F39EC" wp14:editId="01CE07A1">
          <wp:simplePos x="0" y="0"/>
          <wp:positionH relativeFrom="column">
            <wp:posOffset>4394725</wp:posOffset>
          </wp:positionH>
          <wp:positionV relativeFrom="paragraph">
            <wp:posOffset>36057</wp:posOffset>
          </wp:positionV>
          <wp:extent cx="1956021" cy="763326"/>
          <wp:effectExtent l="0" t="0" r="6350" b="0"/>
          <wp:wrapNone/>
          <wp:docPr id="10" name="Picture 10" descr="http://www.sligochildcare.ie/wp-content/uploads/2016/08/cropped-sligo-child-care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sligochildcare.ie/wp-content/uploads/2016/08/cropped-sligo-child-care-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6021" cy="763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35C6" w:rsidRDefault="008A35C6">
    <w:pPr>
      <w:pStyle w:val="Header"/>
    </w:pPr>
  </w:p>
  <w:p w:rsidR="006B588A" w:rsidRDefault="006B588A">
    <w:pPr>
      <w:pStyle w:val="Header"/>
    </w:pPr>
  </w:p>
  <w:p w:rsidR="006B588A" w:rsidRPr="006B588A" w:rsidRDefault="006B588A" w:rsidP="006B588A">
    <w:pPr>
      <w:pStyle w:val="Header"/>
      <w:rPr>
        <w:rFonts w:ascii="Cooper Black" w:hAnsi="Cooper Black" w:cs="Calibri"/>
        <w:b/>
        <w:color w:val="00B050"/>
        <w:sz w:val="32"/>
        <w:szCs w:val="32"/>
        <w:lang w:val="en-IE"/>
      </w:rPr>
    </w:pPr>
    <w:r w:rsidRPr="006B588A">
      <w:rPr>
        <w:rFonts w:ascii="Cooper Black" w:hAnsi="Cooper Black" w:cs="Calibri"/>
        <w:b/>
        <w:color w:val="00B050"/>
        <w:sz w:val="32"/>
        <w:szCs w:val="32"/>
        <w:lang w:val="en-IE"/>
      </w:rPr>
      <w:t xml:space="preserve"> </w:t>
    </w:r>
    <w:r>
      <w:rPr>
        <w:rFonts w:ascii="Cooper Black" w:hAnsi="Cooper Black" w:cs="Calibri"/>
        <w:b/>
        <w:color w:val="00B050"/>
        <w:sz w:val="32"/>
        <w:szCs w:val="32"/>
        <w:lang w:val="en-IE"/>
      </w:rPr>
      <w:t xml:space="preserve">    </w:t>
    </w:r>
    <w:r w:rsidRPr="006B588A">
      <w:rPr>
        <w:rFonts w:ascii="Cooper Black" w:hAnsi="Cooper Black" w:cs="Calibri"/>
        <w:b/>
        <w:color w:val="00B050"/>
        <w:sz w:val="32"/>
        <w:szCs w:val="32"/>
        <w:lang w:val="en-IE"/>
      </w:rPr>
      <w:t>EXPRESSION OF INTEREST FORM</w:t>
    </w:r>
  </w:p>
  <w:p w:rsidR="006B588A" w:rsidRDefault="006B588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0CC" w:rsidRDefault="0046640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4" type="#_x0000_t75" style="position:absolute;margin-left:0;margin-top:0;width:481.8pt;height:459.1pt;z-index:-251658752;mso-position-horizontal:center;mso-position-horizontal-relative:margin;mso-position-vertical:center;mso-position-vertical-relative:margin" o:allowincell="f">
          <v:imagedata r:id="rId1" o:title="DSP Swis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AA683D"/>
    <w:multiLevelType w:val="hybridMultilevel"/>
    <w:tmpl w:val="7D00E47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F78"/>
    <w:rsid w:val="00096040"/>
    <w:rsid w:val="000A51A5"/>
    <w:rsid w:val="00112B69"/>
    <w:rsid w:val="001A0B41"/>
    <w:rsid w:val="00257921"/>
    <w:rsid w:val="002862F7"/>
    <w:rsid w:val="00343F78"/>
    <w:rsid w:val="003C68FD"/>
    <w:rsid w:val="003F7531"/>
    <w:rsid w:val="003F7E93"/>
    <w:rsid w:val="00427DE6"/>
    <w:rsid w:val="00443A76"/>
    <w:rsid w:val="0046640E"/>
    <w:rsid w:val="0047123F"/>
    <w:rsid w:val="004977A4"/>
    <w:rsid w:val="004B2FAE"/>
    <w:rsid w:val="004D1FC6"/>
    <w:rsid w:val="00514CF1"/>
    <w:rsid w:val="0055364A"/>
    <w:rsid w:val="00573E41"/>
    <w:rsid w:val="005A7502"/>
    <w:rsid w:val="00626386"/>
    <w:rsid w:val="00631A43"/>
    <w:rsid w:val="00635AEC"/>
    <w:rsid w:val="006607D1"/>
    <w:rsid w:val="0068246D"/>
    <w:rsid w:val="00693295"/>
    <w:rsid w:val="006B588A"/>
    <w:rsid w:val="007267BF"/>
    <w:rsid w:val="007C6DD5"/>
    <w:rsid w:val="00823C0A"/>
    <w:rsid w:val="00826658"/>
    <w:rsid w:val="008271B0"/>
    <w:rsid w:val="00843F95"/>
    <w:rsid w:val="00873895"/>
    <w:rsid w:val="008A35C6"/>
    <w:rsid w:val="008A7422"/>
    <w:rsid w:val="008E06C6"/>
    <w:rsid w:val="00951086"/>
    <w:rsid w:val="009C5CA8"/>
    <w:rsid w:val="009F4EBB"/>
    <w:rsid w:val="009F6CCF"/>
    <w:rsid w:val="00A158AB"/>
    <w:rsid w:val="00BB370C"/>
    <w:rsid w:val="00BD0A7D"/>
    <w:rsid w:val="00C1242B"/>
    <w:rsid w:val="00C20042"/>
    <w:rsid w:val="00C42114"/>
    <w:rsid w:val="00CE6707"/>
    <w:rsid w:val="00CF1477"/>
    <w:rsid w:val="00D00E81"/>
    <w:rsid w:val="00D01013"/>
    <w:rsid w:val="00D22D89"/>
    <w:rsid w:val="00E11186"/>
    <w:rsid w:val="00E1703A"/>
    <w:rsid w:val="00E73A23"/>
    <w:rsid w:val="00ED627F"/>
    <w:rsid w:val="00EE2345"/>
    <w:rsid w:val="00F240CC"/>
    <w:rsid w:val="00FF1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3F78"/>
    <w:rPr>
      <w:rFonts w:ascii="Arial Narrow" w:hAnsi="Arial Narrow"/>
      <w:sz w:val="22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43F9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43F95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826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68246D"/>
    <w:rPr>
      <w:color w:val="0563C1" w:themeColor="hyperlink"/>
      <w:u w:val="single"/>
    </w:rPr>
  </w:style>
  <w:style w:type="character" w:customStyle="1" w:styleId="st1">
    <w:name w:val="st1"/>
    <w:basedOn w:val="DefaultParagraphFont"/>
    <w:rsid w:val="00343F78"/>
  </w:style>
  <w:style w:type="paragraph" w:styleId="ListParagraph">
    <w:name w:val="List Paragraph"/>
    <w:basedOn w:val="Normal"/>
    <w:uiPriority w:val="34"/>
    <w:qFormat/>
    <w:rsid w:val="00343F78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val="en-IE" w:eastAsia="en-US"/>
    </w:rPr>
  </w:style>
  <w:style w:type="paragraph" w:styleId="BalloonText">
    <w:name w:val="Balloon Text"/>
    <w:basedOn w:val="Normal"/>
    <w:link w:val="BalloonTextChar"/>
    <w:rsid w:val="004977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977A4"/>
    <w:rPr>
      <w:rFonts w:ascii="Tahoma" w:hAnsi="Tahoma" w:cs="Tahoma"/>
      <w:sz w:val="16"/>
      <w:szCs w:val="16"/>
      <w:lang w:val="en-GB" w:eastAsia="en-GB"/>
    </w:rPr>
  </w:style>
  <w:style w:type="character" w:customStyle="1" w:styleId="HeaderChar">
    <w:name w:val="Header Char"/>
    <w:basedOn w:val="DefaultParagraphFont"/>
    <w:link w:val="Header"/>
    <w:rsid w:val="006B588A"/>
    <w:rPr>
      <w:rFonts w:ascii="Arial Narrow" w:hAnsi="Arial Narrow"/>
      <w:sz w:val="22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43F78"/>
    <w:rPr>
      <w:rFonts w:ascii="Arial Narrow" w:hAnsi="Arial Narrow"/>
      <w:sz w:val="22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43F9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43F95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826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68246D"/>
    <w:rPr>
      <w:color w:val="0563C1" w:themeColor="hyperlink"/>
      <w:u w:val="single"/>
    </w:rPr>
  </w:style>
  <w:style w:type="character" w:customStyle="1" w:styleId="st1">
    <w:name w:val="st1"/>
    <w:basedOn w:val="DefaultParagraphFont"/>
    <w:rsid w:val="00343F78"/>
  </w:style>
  <w:style w:type="paragraph" w:styleId="ListParagraph">
    <w:name w:val="List Paragraph"/>
    <w:basedOn w:val="Normal"/>
    <w:uiPriority w:val="34"/>
    <w:qFormat/>
    <w:rsid w:val="00343F78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val="en-IE" w:eastAsia="en-US"/>
    </w:rPr>
  </w:style>
  <w:style w:type="paragraph" w:styleId="BalloonText">
    <w:name w:val="Balloon Text"/>
    <w:basedOn w:val="Normal"/>
    <w:link w:val="BalloonTextChar"/>
    <w:rsid w:val="004977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977A4"/>
    <w:rPr>
      <w:rFonts w:ascii="Tahoma" w:hAnsi="Tahoma" w:cs="Tahoma"/>
      <w:sz w:val="16"/>
      <w:szCs w:val="16"/>
      <w:lang w:val="en-GB" w:eastAsia="en-GB"/>
    </w:rPr>
  </w:style>
  <w:style w:type="character" w:customStyle="1" w:styleId="HeaderChar">
    <w:name w:val="Header Char"/>
    <w:basedOn w:val="DefaultParagraphFont"/>
    <w:link w:val="Header"/>
    <w:rsid w:val="006B588A"/>
    <w:rPr>
      <w:rFonts w:ascii="Arial Narrow" w:hAnsi="Arial Narrow"/>
      <w:sz w:val="22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microsoft.com/office/2007/relationships/hdphoto" Target="media/hdphoto1.wdp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irdre\Desktop\DSP%20Letterhead%20-%20TEMPLATE%200403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DSP Letterhead - TEMPLATE 040315</Template>
  <TotalTime>119</TotalTime>
  <Pages>1</Pages>
  <Words>169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Donegal Sports Partnership</vt:lpstr>
    </vt:vector>
  </TitlesOfParts>
  <Company>MSLETB</Company>
  <LinksUpToDate>false</LinksUpToDate>
  <CharactersWithSpaces>1125</CharactersWithSpaces>
  <SharedDoc>false</SharedDoc>
  <HLinks>
    <vt:vector size="36" baseType="variant">
      <vt:variant>
        <vt:i4>2097188</vt:i4>
      </vt:variant>
      <vt:variant>
        <vt:i4>15</vt:i4>
      </vt:variant>
      <vt:variant>
        <vt:i4>0</vt:i4>
      </vt:variant>
      <vt:variant>
        <vt:i4>5</vt:i4>
      </vt:variant>
      <vt:variant>
        <vt:lpwstr>http://www.facebook.com/sidodonegal</vt:lpwstr>
      </vt:variant>
      <vt:variant>
        <vt:lpwstr/>
      </vt:variant>
      <vt:variant>
        <vt:i4>4718660</vt:i4>
      </vt:variant>
      <vt:variant>
        <vt:i4>12</vt:i4>
      </vt:variant>
      <vt:variant>
        <vt:i4>0</vt:i4>
      </vt:variant>
      <vt:variant>
        <vt:i4>5</vt:i4>
      </vt:variant>
      <vt:variant>
        <vt:lpwstr>http://www.facebook.com/donegalsportspartnership</vt:lpwstr>
      </vt:variant>
      <vt:variant>
        <vt:lpwstr/>
      </vt:variant>
      <vt:variant>
        <vt:i4>2556006</vt:i4>
      </vt:variant>
      <vt:variant>
        <vt:i4>9</vt:i4>
      </vt:variant>
      <vt:variant>
        <vt:i4>0</vt:i4>
      </vt:variant>
      <vt:variant>
        <vt:i4>5</vt:i4>
      </vt:variant>
      <vt:variant>
        <vt:lpwstr>http://www.letswalkdonegal.com/</vt:lpwstr>
      </vt:variant>
      <vt:variant>
        <vt:lpwstr/>
      </vt:variant>
      <vt:variant>
        <vt:i4>131149</vt:i4>
      </vt:variant>
      <vt:variant>
        <vt:i4>6</vt:i4>
      </vt:variant>
      <vt:variant>
        <vt:i4>0</vt:i4>
      </vt:variant>
      <vt:variant>
        <vt:i4>5</vt:i4>
      </vt:variant>
      <vt:variant>
        <vt:lpwstr>http://www.disability.activedonegal.com/</vt:lpwstr>
      </vt:variant>
      <vt:variant>
        <vt:lpwstr/>
      </vt:variant>
      <vt:variant>
        <vt:i4>4653077</vt:i4>
      </vt:variant>
      <vt:variant>
        <vt:i4>3</vt:i4>
      </vt:variant>
      <vt:variant>
        <vt:i4>0</vt:i4>
      </vt:variant>
      <vt:variant>
        <vt:i4>5</vt:i4>
      </vt:variant>
      <vt:variant>
        <vt:lpwstr>http://www.activedonegal.com/</vt:lpwstr>
      </vt:variant>
      <vt:variant>
        <vt:lpwstr/>
      </vt:variant>
      <vt:variant>
        <vt:i4>6815818</vt:i4>
      </vt:variant>
      <vt:variant>
        <vt:i4>0</vt:i4>
      </vt:variant>
      <vt:variant>
        <vt:i4>0</vt:i4>
      </vt:variant>
      <vt:variant>
        <vt:i4>5</vt:i4>
      </vt:variant>
      <vt:variant>
        <vt:lpwstr>mailto:info@activedonegal.com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Donegal Sports Partnership</dc:title>
  <dc:creator>Admin@DSP</dc:creator>
  <cp:lastModifiedBy>Theresa Kilgannon</cp:lastModifiedBy>
  <cp:revision>14</cp:revision>
  <cp:lastPrinted>2017-12-19T16:20:00Z</cp:lastPrinted>
  <dcterms:created xsi:type="dcterms:W3CDTF">2017-12-18T11:08:00Z</dcterms:created>
  <dcterms:modified xsi:type="dcterms:W3CDTF">2018-01-17T10:27:00Z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11M14-OF6q4sEX8qEhbmMrQBx1NiKSm0KJK1ujaamqy0</vt:lpwstr>
  </property>
  <property fmtid="{D5CDD505-2E9C-101B-9397-08002B2CF9AE}" pid="4" name="Google.Documents.RevisionId">
    <vt:lpwstr>02257279932040394785</vt:lpwstr>
  </property>
  <property fmtid="{D5CDD505-2E9C-101B-9397-08002B2CF9AE}" pid="5" name="Google.Documents.PluginVersion">
    <vt:lpwstr>2.0.2424.7283</vt:lpwstr>
  </property>
  <property fmtid="{D5CDD505-2E9C-101B-9397-08002B2CF9AE}" pid="6" name="Google.Documents.MergeIncapabilityFlags">
    <vt:i4>0</vt:i4>
  </property>
</Properties>
</file>